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3330B" w14:textId="77777777" w:rsidR="0047561C" w:rsidRDefault="0047561C" w:rsidP="004C531E">
      <w:pPr>
        <w:pStyle w:val="RSCM01ReceivedAccepted"/>
      </w:pPr>
    </w:p>
    <w:p w14:paraId="32BA1838"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48000" behindDoc="1" locked="1" layoutInCell="0" allowOverlap="0" wp14:anchorId="3D77510E" wp14:editId="256D4B2C">
                <wp:simplePos x="0" y="0"/>
                <wp:positionH relativeFrom="column">
                  <wp:posOffset>-58</wp:posOffset>
                </wp:positionH>
                <wp:positionV relativeFrom="margin">
                  <wp:align>bottom</wp:align>
                </wp:positionV>
                <wp:extent cx="3158490" cy="7639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763905"/>
                        </a:xfrm>
                        <a:prstGeom prst="rect">
                          <a:avLst/>
                        </a:prstGeom>
                        <a:solidFill>
                          <a:srgbClr val="FFFFFF"/>
                        </a:solidFill>
                        <a:ln w="9525">
                          <a:noFill/>
                          <a:miter lim="800000"/>
                          <a:headEnd/>
                          <a:tailEnd/>
                        </a:ln>
                      </wps:spPr>
                      <wps:txbx>
                        <w:txbxContent>
                          <w:p w14:paraId="367BD103" w14:textId="77777777" w:rsidR="001C3AD2" w:rsidRPr="00237B96" w:rsidRDefault="001C3AD2" w:rsidP="00237B96">
                            <w:pPr>
                              <w:pStyle w:val="RSCF01FootnoteAuthorAddress"/>
                            </w:pPr>
                            <w:r>
                              <w:t xml:space="preserve">Centre for Oral Health Research and Human Nutrition Research Centre, </w:t>
                            </w:r>
                            <w:r w:rsidRPr="00237B96">
                              <w:t>School of Dental Science, Newcastle University, Framlington Place, Newcastle upon Tyne,  NE2 4BW</w:t>
                            </w:r>
                            <w:r w:rsidRPr="0088282F">
                              <w:t xml:space="preserve"> </w:t>
                            </w:r>
                            <w:r w:rsidRPr="00237B96">
                              <w:t>UK</w:t>
                            </w:r>
                            <w:r>
                              <w:t>, email: ruth.valentine@newcastle.ac.uk</w:t>
                            </w:r>
                          </w:p>
                          <w:p w14:paraId="470E2360" w14:textId="77777777" w:rsidR="001C3AD2" w:rsidRDefault="001C3AD2" w:rsidP="00237B96">
                            <w:pPr>
                              <w:pStyle w:val="RSCF01FootnoteAuthorAddress"/>
                            </w:pPr>
                            <w:r>
                              <w:t xml:space="preserve">Pediatric Dentistry Department, </w:t>
                            </w:r>
                            <w:r w:rsidRPr="00237B96">
                              <w:t xml:space="preserve">Faculty of Dentistry, Universitas Indonesia, Salemba Raya 4, </w:t>
                            </w:r>
                            <w:r>
                              <w:t xml:space="preserve">DKI </w:t>
                            </w:r>
                            <w:r w:rsidRPr="00237B96">
                              <w:t>Jakarta, Indonesia, 10430</w:t>
                            </w:r>
                            <w:r>
                              <w:t xml:space="preserve">, </w:t>
                            </w:r>
                          </w:p>
                          <w:p w14:paraId="046FF810" w14:textId="77777777" w:rsidR="001C3AD2" w:rsidRPr="00237B96" w:rsidRDefault="001C3AD2" w:rsidP="00237B96">
                            <w:pPr>
                              <w:pStyle w:val="RSCF01FootnoteAuthorAddress"/>
                            </w:pPr>
                            <w:r>
                              <w:rPr>
                                <w:vertAlign w:val="superscript"/>
                              </w:rPr>
                              <w:t>c</w:t>
                            </w:r>
                            <w:r>
                              <w:t xml:space="preserve"> Faculty of Health and Life Sciences, Northumbria University, Newcastle upon Tyne, UK</w:t>
                            </w:r>
                          </w:p>
                          <w:p w14:paraId="568C3DA6" w14:textId="77777777" w:rsidR="001C3AD2" w:rsidRPr="00241ACD" w:rsidRDefault="001C3AD2" w:rsidP="00241ACD">
                            <w:pPr>
                              <w:pStyle w:val="RSCF02FootnotestoTitleAuthors"/>
                            </w:pP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D77510E" id="_x0000_t202" coordsize="21600,21600" o:spt="202" path="m,l,21600r21600,l21600,xe">
                <v:stroke joinstyle="miter"/>
                <v:path gradientshapeok="t" o:connecttype="rect"/>
              </v:shapetype>
              <v:shape id="Text Box 2" o:spid="_x0000_s1026" type="#_x0000_t202" style="position:absolute;margin-left:0;margin-top:0;width:248.7pt;height:60.15pt;z-index:-25166848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" o:allowincell="f" o:allowoverlap="f" stroked="f">
                <o:lock v:ext="edit" aspectratio="t"/>
                <v:textbox style="mso-fit-shape-to-text:t" inset="0,1mm,0,1mm">
                  <w:txbxContent>
                    <w:p w14:paraId="367BD103" w14:textId="77777777" w:rsidR="001C3AD2" w:rsidRPr="00237B96" w:rsidRDefault="001C3AD2" w:rsidP="00237B96">
                      <w:pPr>
                        <w:pStyle w:val="RSCF01FootnoteAuthorAddress"/>
                      </w:pPr>
                      <w:r>
                        <w:t xml:space="preserve">Centre for Oral Health Research and Human Nutrition Research Centre, </w:t>
                      </w:r>
                      <w:r w:rsidRPr="00237B96">
                        <w:t>School of Dental Science, Newcastle University, Framlington Place, Newcastle upon Tyne,  NE2 4BW</w:t>
                      </w:r>
                      <w:r w:rsidRPr="0088282F">
                        <w:t xml:space="preserve"> </w:t>
                      </w:r>
                      <w:r w:rsidRPr="00237B96">
                        <w:t>UK</w:t>
                      </w:r>
                      <w:r>
                        <w:t>, email: ruth.valentine@newcastle.ac.uk</w:t>
                      </w:r>
                    </w:p>
                    <w:p w14:paraId="470E2360" w14:textId="77777777" w:rsidR="001C3AD2" w:rsidRDefault="001C3AD2" w:rsidP="00237B96">
                      <w:pPr>
                        <w:pStyle w:val="RSCF01FootnoteAuthorAddress"/>
                      </w:pPr>
                      <w:r>
                        <w:t xml:space="preserve">Pediatric Dentistry Department, </w:t>
                      </w:r>
                      <w:r w:rsidRPr="00237B96">
                        <w:t xml:space="preserve">Faculty of Dentistry, Universitas Indonesia, Salemba Raya 4, </w:t>
                      </w:r>
                      <w:r>
                        <w:t xml:space="preserve">DKI </w:t>
                      </w:r>
                      <w:r w:rsidRPr="00237B96">
                        <w:t>Jakarta, Indonesia, 10430</w:t>
                      </w:r>
                      <w:r>
                        <w:t xml:space="preserve">, </w:t>
                      </w:r>
                    </w:p>
                    <w:p w14:paraId="046FF810" w14:textId="77777777" w:rsidR="001C3AD2" w:rsidRPr="00237B96" w:rsidRDefault="001C3AD2" w:rsidP="00237B96">
                      <w:pPr>
                        <w:pStyle w:val="RSCF01FootnoteAuthorAddress"/>
                      </w:pPr>
                      <w:r>
                        <w:rPr>
                          <w:vertAlign w:val="superscript"/>
                        </w:rPr>
                        <w:t>c</w:t>
                      </w:r>
                      <w:r>
                        <w:t xml:space="preserve"> Faculty of Health and Life Sciences, Northumbria University, Newcastle upon Tyne, UK</w:t>
                      </w:r>
                    </w:p>
                    <w:p w14:paraId="568C3DA6" w14:textId="77777777" w:rsidR="001C3AD2" w:rsidRPr="00241ACD" w:rsidRDefault="001C3AD2" w:rsidP="00241ACD">
                      <w:pPr>
                        <w:pStyle w:val="RSCF02FootnotestoTitleAuthors"/>
                      </w:pPr>
                      <w:r w:rsidRPr="00241ACD">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83FF36A" w14:textId="77777777" w:rsidR="00F62C8B" w:rsidRPr="00270DD5" w:rsidRDefault="00F62C8B" w:rsidP="004C531E">
      <w:pPr>
        <w:pStyle w:val="RSCM01ReceivedAccepted"/>
      </w:pPr>
      <w:r w:rsidRPr="00270DD5">
        <w:t>Accepted 00th January 20</w:t>
      </w:r>
      <w:r w:rsidR="00F15F90" w:rsidRPr="00270DD5">
        <w:t>xx</w:t>
      </w:r>
    </w:p>
    <w:p w14:paraId="3869DF88" w14:textId="77777777" w:rsidR="00F62C8B" w:rsidRPr="00794787" w:rsidRDefault="00F62C8B" w:rsidP="004C531E">
      <w:pPr>
        <w:pStyle w:val="RSCM02DOI"/>
      </w:pPr>
      <w:r w:rsidRPr="00794787">
        <w:t>DOI: 10.1039/x0xx00000x</w:t>
      </w:r>
    </w:p>
    <w:p w14:paraId="50B13CD2" w14:textId="77777777" w:rsidR="00A9649E" w:rsidRPr="00794787" w:rsidRDefault="00A9649E" w:rsidP="004C531E">
      <w:pPr>
        <w:pStyle w:val="RSCM03Website"/>
      </w:pPr>
      <w:r w:rsidRPr="00794787">
        <w:t>www.rsc.org/</w:t>
      </w:r>
    </w:p>
    <w:p w14:paraId="3A772B04" w14:textId="26CCDB7B" w:rsidR="004414A5" w:rsidRPr="00C32EDF" w:rsidRDefault="00F62C8B" w:rsidP="00C32EDF">
      <w:pPr>
        <w:pStyle w:val="RSCH01PaperTitle"/>
      </w:pPr>
      <w:r w:rsidRPr="004414A5">
        <w:br w:type="column"/>
      </w:r>
      <w:bookmarkStart w:id="0" w:name="_GoBack"/>
      <w:r w:rsidR="004E0783">
        <w:t>The presence and respon</w:t>
      </w:r>
      <w:r w:rsidR="00BD02D4">
        <w:t>s</w:t>
      </w:r>
      <w:r w:rsidR="004E0783">
        <w:t xml:space="preserve">e to Zn of ZnT family mRNAs in </w:t>
      </w:r>
      <w:r w:rsidR="00B92FC2">
        <w:t>human dental pulp</w:t>
      </w:r>
      <w:r w:rsidR="00B92FC2" w:rsidRPr="000E7433">
        <w:t xml:space="preserve"> </w:t>
      </w:r>
      <w:bookmarkEnd w:id="0"/>
    </w:p>
    <w:p w14:paraId="08BA136B" w14:textId="77777777" w:rsidR="00B92FC2" w:rsidRDefault="00B92FC2" w:rsidP="00B92FC2">
      <w:pPr>
        <w:pStyle w:val="RSCH02PaperAuthorsandByline"/>
        <w:rPr>
          <w:vertAlign w:val="superscript"/>
        </w:rPr>
      </w:pPr>
      <w:r>
        <w:t>Nieka A.</w:t>
      </w:r>
      <w:r w:rsidRPr="00C32EDF">
        <w:t xml:space="preserve"> </w:t>
      </w:r>
      <w:r>
        <w:t>Wahono</w:t>
      </w:r>
      <w:r>
        <w:rPr>
          <w:vertAlign w:val="superscript"/>
        </w:rPr>
        <w:t>a,b</w:t>
      </w:r>
      <w:r>
        <w:t xml:space="preserve">; </w:t>
      </w:r>
      <w:r w:rsidR="005179B8">
        <w:t>Dianne Ford</w:t>
      </w:r>
      <w:r w:rsidR="0088282F">
        <w:rPr>
          <w:vertAlign w:val="superscript"/>
        </w:rPr>
        <w:t>c</w:t>
      </w:r>
      <w:r w:rsidR="005179B8">
        <w:t xml:space="preserve">, </w:t>
      </w:r>
      <w:r>
        <w:t>Luisa</w:t>
      </w:r>
      <w:r w:rsidR="00FA25D7">
        <w:t>. A.</w:t>
      </w:r>
      <w:r>
        <w:t xml:space="preserve"> Wakeling</w:t>
      </w:r>
      <w:r>
        <w:rPr>
          <w:vertAlign w:val="superscript"/>
        </w:rPr>
        <w:t>a</w:t>
      </w:r>
      <w:r>
        <w:t>; Ruth</w:t>
      </w:r>
      <w:r w:rsidR="00FA25D7">
        <w:t xml:space="preserve"> A.</w:t>
      </w:r>
      <w:r>
        <w:t xml:space="preserve"> Valentine</w:t>
      </w:r>
      <w:r>
        <w:rPr>
          <w:vertAlign w:val="superscript"/>
        </w:rPr>
        <w:t>a</w:t>
      </w:r>
    </w:p>
    <w:p w14:paraId="6587B6FA" w14:textId="1499584F" w:rsidR="003C5B17" w:rsidRDefault="00B92FC2" w:rsidP="00B92FC2">
      <w:pPr>
        <w:pStyle w:val="RSCB01ARTAbstract"/>
        <w:sectPr w:rsidR="003C5B17"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4F64F7">
        <w:t>Zinc</w:t>
      </w:r>
      <w:r>
        <w:t xml:space="preserve"> (Zn)</w:t>
      </w:r>
      <w:r w:rsidRPr="004F64F7">
        <w:t xml:space="preserve"> is distribut</w:t>
      </w:r>
      <w:r w:rsidR="000C1F01">
        <w:t>ed</w:t>
      </w:r>
      <w:r w:rsidRPr="004F64F7">
        <w:t xml:space="preserve"> throughout the body and within cells by</w:t>
      </w:r>
      <w:r w:rsidR="008A6B2C">
        <w:t xml:space="preserve"> </w:t>
      </w:r>
      <w:r w:rsidRPr="004F64F7">
        <w:t xml:space="preserve">saturable </w:t>
      </w:r>
      <w:r w:rsidR="004845F3">
        <w:t>processes mediated by the transport</w:t>
      </w:r>
      <w:r w:rsidRPr="004F64F7">
        <w:t xml:space="preserve"> protein</w:t>
      </w:r>
      <w:r>
        <w:t xml:space="preserve">s </w:t>
      </w:r>
      <w:r w:rsidR="004845F3">
        <w:t xml:space="preserve">of the </w:t>
      </w:r>
      <w:r>
        <w:t>ZnT</w:t>
      </w:r>
      <w:r w:rsidR="004845F3">
        <w:t xml:space="preserve"> (SLC30)</w:t>
      </w:r>
      <w:r>
        <w:t xml:space="preserve"> and ZIP</w:t>
      </w:r>
      <w:r w:rsidR="004845F3">
        <w:t xml:space="preserve"> (SLC39) families</w:t>
      </w:r>
      <w:r>
        <w:t xml:space="preserve">. </w:t>
      </w:r>
      <w:r w:rsidR="006F4231">
        <w:t xml:space="preserve"> The two families function in opposite directions.  ZnT transporters mediate cellular zinc efflux or intracellular sequestration.  </w:t>
      </w:r>
      <w:r>
        <w:t xml:space="preserve">Zn </w:t>
      </w:r>
      <w:r w:rsidR="004E0783">
        <w:t>is found</w:t>
      </w:r>
      <w:r>
        <w:t xml:space="preserve"> in human </w:t>
      </w:r>
      <w:r w:rsidR="004845F3">
        <w:t>tooth enamel and dentine at levels that have been</w:t>
      </w:r>
      <w:r>
        <w:t xml:space="preserve"> related to environmental exposures, such as pollution, disease, and dietary intake. The </w:t>
      </w:r>
      <w:r w:rsidRPr="004F64F7">
        <w:t>mechanism</w:t>
      </w:r>
      <w:r>
        <w:t xml:space="preserve"> by which Zn </w:t>
      </w:r>
      <w:r w:rsidR="004845F3">
        <w:t>in the</w:t>
      </w:r>
      <w:r w:rsidR="006F4231">
        <w:t xml:space="preserve"> odontoblast </w:t>
      </w:r>
      <w:r w:rsidR="004845F3">
        <w:t xml:space="preserve"> </w:t>
      </w:r>
      <w:r>
        <w:t xml:space="preserve">is </w:t>
      </w:r>
      <w:r w:rsidR="004845F3">
        <w:t xml:space="preserve">deposited in </w:t>
      </w:r>
      <w:r>
        <w:t>the hard tissue</w:t>
      </w:r>
      <w:r w:rsidR="00FA25D7">
        <w:t xml:space="preserve"> of the</w:t>
      </w:r>
      <w:r w:rsidR="00FA25D7" w:rsidRPr="00FA25D7">
        <w:t xml:space="preserve"> </w:t>
      </w:r>
      <w:r w:rsidR="00FA25D7">
        <w:t>tooth</w:t>
      </w:r>
      <w:r>
        <w:t>, however,</w:t>
      </w:r>
      <w:r w:rsidRPr="004F64F7">
        <w:t xml:space="preserve"> </w:t>
      </w:r>
      <w:r w:rsidR="004845F3">
        <w:t xml:space="preserve">is unknown but </w:t>
      </w:r>
      <w:r w:rsidR="004845F3" w:rsidRPr="00383DD2">
        <w:t>is imp</w:t>
      </w:r>
      <w:r w:rsidR="003C5B17" w:rsidRPr="00934DA4">
        <w:t>o</w:t>
      </w:r>
      <w:r w:rsidR="004845F3" w:rsidRPr="00934DA4">
        <w:t>rtant</w:t>
      </w:r>
      <w:r w:rsidR="008830E8" w:rsidRPr="00866F30">
        <w:t xml:space="preserve"> in</w:t>
      </w:r>
      <w:r w:rsidR="008830E8" w:rsidRPr="00383DD2">
        <w:t xml:space="preserve"> determining the physical p</w:t>
      </w:r>
      <w:r w:rsidR="008830E8" w:rsidRPr="00934DA4">
        <w:t>roperties</w:t>
      </w:r>
      <w:r w:rsidR="008830E8">
        <w:t>, and hence resilience,</w:t>
      </w:r>
      <w:r w:rsidR="008830E8" w:rsidRPr="00934DA4">
        <w:t xml:space="preserve"> of enamel </w:t>
      </w:r>
      <w:r w:rsidR="008830E8">
        <w:t>and in</w:t>
      </w:r>
      <w:r w:rsidR="00573177" w:rsidRPr="00F81342">
        <w:t xml:space="preserve"> the context of the use of tooth zinc level as a biomrker of exposure</w:t>
      </w:r>
      <w:r w:rsidR="008830E8">
        <w:t xml:space="preserve">. </w:t>
      </w:r>
      <w:r w:rsidR="00EA7660">
        <w:t xml:space="preserve"> </w:t>
      </w:r>
      <w:r w:rsidR="00E110DA">
        <w:t>We hypothesised that</w:t>
      </w:r>
      <w:r w:rsidR="006F4231">
        <w:t xml:space="preserve"> zinc efflux mediated by members of the ZnT </w:t>
      </w:r>
      <w:r w:rsidR="006F4231" w:rsidRPr="00586158">
        <w:t>family</w:t>
      </w:r>
      <w:r w:rsidR="0092690C" w:rsidRPr="00586158">
        <w:t xml:space="preserve"> of 10 transporters</w:t>
      </w:r>
      <w:r w:rsidR="006F4231" w:rsidRPr="00586158">
        <w:t xml:space="preserve"> is</w:t>
      </w:r>
      <w:r w:rsidR="006F4231">
        <w:t xml:space="preserve"> a key step in this process</w:t>
      </w:r>
      <w:r w:rsidR="0092690C">
        <w:t xml:space="preserve"> and is regulated by zinc availability through effects on mRNA levels</w:t>
      </w:r>
      <w:r w:rsidR="006F4231">
        <w:t xml:space="preserve">.  </w:t>
      </w:r>
      <w:r w:rsidR="00365048">
        <w:t>Thus, we</w:t>
      </w:r>
      <w:r>
        <w:t xml:space="preserve"> </w:t>
      </w:r>
      <w:r w:rsidR="006F4231">
        <w:t>d</w:t>
      </w:r>
      <w:r w:rsidR="0056119F">
        <w:t xml:space="preserve">etermined </w:t>
      </w:r>
      <w:r w:rsidR="008830E8">
        <w:t>the profile of</w:t>
      </w:r>
      <w:r w:rsidRPr="004F461C">
        <w:t xml:space="preserve"> Zn</w:t>
      </w:r>
      <w:r w:rsidR="006F4231">
        <w:t>T</w:t>
      </w:r>
      <w:r w:rsidRPr="004F461C">
        <w:t xml:space="preserve"> transporter </w:t>
      </w:r>
      <w:r w:rsidR="006F4231">
        <w:t xml:space="preserve">mRNA </w:t>
      </w:r>
      <w:r w:rsidRPr="004F461C">
        <w:t>in</w:t>
      </w:r>
      <w:r w:rsidR="008830E8">
        <w:t xml:space="preserve"> a </w:t>
      </w:r>
      <w:r w:rsidR="008830E8" w:rsidRPr="004F461C">
        <w:t>human</w:t>
      </w:r>
      <w:r w:rsidR="008830E8">
        <w:t xml:space="preserve"> active-secretory odontoblast-like cell </w:t>
      </w:r>
      <w:r w:rsidR="008830E8" w:rsidRPr="004F461C">
        <w:t xml:space="preserve">model </w:t>
      </w:r>
      <w:r w:rsidR="008830E8">
        <w:t>under conditions of high- and low-extracellular Zn concentration and determined if the same transporter mRNAs were present in</w:t>
      </w:r>
      <w:r w:rsidR="008830E8" w:rsidRPr="004F461C">
        <w:t xml:space="preserve"> </w:t>
      </w:r>
      <w:r w:rsidRPr="004F461C">
        <w:t>human dental pulp</w:t>
      </w:r>
      <w:r w:rsidR="008830E8">
        <w:t>.</w:t>
      </w:r>
      <w:r w:rsidRPr="004F461C">
        <w:t xml:space="preserve"> </w:t>
      </w:r>
      <w:r>
        <w:t xml:space="preserve">ZnT1, ZnT5 and ZnT9 </w:t>
      </w:r>
      <w:r w:rsidR="000C1F01">
        <w:t xml:space="preserve">mRNAs </w:t>
      </w:r>
      <w:r>
        <w:t xml:space="preserve">were </w:t>
      </w:r>
      <w:r w:rsidR="0092690C">
        <w:t xml:space="preserve">detected by RT-PCR in </w:t>
      </w:r>
      <w:r w:rsidR="008830E8">
        <w:t xml:space="preserve">both the secretory odontoblast cells and </w:t>
      </w:r>
      <w:r w:rsidR="0092690C">
        <w:t>human dental pulp</w:t>
      </w:r>
      <w:r w:rsidR="008830E8">
        <w:t xml:space="preserve">.  </w:t>
      </w:r>
      <w:r>
        <w:t>ZnT2, ZnT3</w:t>
      </w:r>
      <w:r w:rsidR="002462FE">
        <w:t xml:space="preserve"> </w:t>
      </w:r>
      <w:r>
        <w:t xml:space="preserve">and ZnT10 </w:t>
      </w:r>
      <w:r w:rsidR="000C1F01">
        <w:t xml:space="preserve">mRNAs </w:t>
      </w:r>
      <w:r>
        <w:t>were not detected</w:t>
      </w:r>
      <w:r w:rsidR="002462FE">
        <w:t xml:space="preserve">, and ZnT4 mRNA was detected in </w:t>
      </w:r>
      <w:r w:rsidR="008830E8">
        <w:t xml:space="preserve">secretory </w:t>
      </w:r>
      <w:r w:rsidR="003C5B17">
        <w:t>odontoblasts</w:t>
      </w:r>
      <w:r w:rsidR="002462FE">
        <w:t xml:space="preserve">  only</w:t>
      </w:r>
      <w:r w:rsidR="008830E8">
        <w:t>, which may be indicative of a specilaised zinc efflux function during the active secteroy phase of tooth development</w:t>
      </w:r>
      <w:r>
        <w:t>.</w:t>
      </w:r>
      <w:r w:rsidR="00104795">
        <w:t xml:space="preserve"> </w:t>
      </w:r>
      <w:r w:rsidR="008A6B2C">
        <w:t>ZnT1 mRNA was significantly increased i</w:t>
      </w:r>
      <w:r w:rsidR="00FA25D7">
        <w:t>n</w:t>
      </w:r>
      <w:r w:rsidR="00104795">
        <w:t xml:space="preserve"> response to extracellular Zn exposure</w:t>
      </w:r>
      <w:r w:rsidR="00FA25D7">
        <w:t xml:space="preserve"> </w:t>
      </w:r>
      <w:r w:rsidR="00D63069">
        <w:t>(</w:t>
      </w:r>
      <w:r w:rsidR="00FA25D7">
        <w:t>60 µM</w:t>
      </w:r>
      <w:r w:rsidR="00D63069">
        <w:t>)</w:t>
      </w:r>
      <w:r w:rsidR="008A6B2C">
        <w:t xml:space="preserve"> </w:t>
      </w:r>
      <w:r w:rsidR="00353991">
        <w:t xml:space="preserve">after </w:t>
      </w:r>
      <w:r w:rsidR="008A6B2C">
        <w:t>24 h</w:t>
      </w:r>
      <w:r w:rsidR="00771ADC">
        <w:t>.</w:t>
      </w:r>
      <w:r w:rsidR="008A6B2C">
        <w:t xml:space="preserve">  The presence of Zn transporter mRNAs in</w:t>
      </w:r>
      <w:r w:rsidR="008830E8">
        <w:t xml:space="preserve"> secretory odontoblasts and</w:t>
      </w:r>
      <w:r w:rsidR="008A6B2C">
        <w:t xml:space="preserve"> dental pulp indicates that the correspond</w:t>
      </w:r>
      <w:r w:rsidR="00690353">
        <w:t>i</w:t>
      </w:r>
      <w:r w:rsidR="008A6B2C">
        <w:t xml:space="preserve">ng transport proteins </w:t>
      </w:r>
      <w:r w:rsidR="00690353">
        <w:t>function</w:t>
      </w:r>
      <w:r w:rsidR="002462FE">
        <w:t xml:space="preserve"> to deposit </w:t>
      </w:r>
      <w:r w:rsidR="003C5B17">
        <w:t>zinc in the dental hard tissues</w:t>
      </w:r>
      <w:r w:rsidR="00AF1442">
        <w:t>.  T</w:t>
      </w:r>
      <w:r w:rsidR="008A6B2C">
        <w:t>he responsiveness of ZnT1 in odontoblasts to</w:t>
      </w:r>
      <w:r w:rsidR="00397AA0">
        <w:t xml:space="preserve"> zinc availa</w:t>
      </w:r>
      <w:r w:rsidR="008A6B2C">
        <w:t>bility is concordant with th</w:t>
      </w:r>
      <w:r w:rsidR="00690353">
        <w:t>is being a process that is regulated to maintain cellular Zn homeostasis</w:t>
      </w:r>
      <w:r w:rsidR="00805400">
        <w:t xml:space="preserve"> and that is a mediator of the relationship between envir</w:t>
      </w:r>
      <w:r w:rsidR="00816FFD">
        <w:t>onme</w:t>
      </w:r>
      <w:r w:rsidR="00DE2BEF">
        <w:t>ntal Zn exposur</w:t>
      </w:r>
      <w:r w:rsidR="00805400">
        <w:t xml:space="preserve">e and </w:t>
      </w:r>
      <w:r w:rsidR="008D1E64">
        <w:t>dental Zn deposition</w:t>
      </w:r>
      <w:r w:rsidR="00690353" w:rsidRPr="0030462F">
        <w:t xml:space="preserve">.  These findings have likely relevance to human dental health through effects of </w:t>
      </w:r>
      <w:r w:rsidR="00710D8A" w:rsidRPr="0030462F">
        <w:t xml:space="preserve">Zn transporter expression level on  </w:t>
      </w:r>
      <w:r w:rsidR="0030462F" w:rsidRPr="0030462F">
        <w:t xml:space="preserve">the </w:t>
      </w:r>
      <w:r w:rsidR="00ED5C3E" w:rsidRPr="0030462F">
        <w:t>hard tissue</w:t>
      </w:r>
      <w:r w:rsidR="00710D8A" w:rsidRPr="0030462F">
        <w:t xml:space="preserve"> propertie</w:t>
      </w:r>
      <w:r w:rsidR="003C5B17">
        <w:t>s.</w:t>
      </w:r>
    </w:p>
    <w:p w14:paraId="22837D1F" w14:textId="77777777" w:rsidR="00B92FC2" w:rsidRPr="003751AC" w:rsidRDefault="00B92FC2" w:rsidP="003751AC">
      <w:pPr>
        <w:pStyle w:val="Style1"/>
        <w:rPr>
          <w:rStyle w:val="Emphasis"/>
        </w:rPr>
      </w:pPr>
      <w:r w:rsidRPr="003751AC">
        <w:rPr>
          <w:rStyle w:val="Emphasis"/>
        </w:rPr>
        <w:t xml:space="preserve">Significance to metallomics: </w:t>
      </w:r>
    </w:p>
    <w:p w14:paraId="51533D61" w14:textId="7DA0293B" w:rsidR="005271F1" w:rsidRDefault="00B92FC2" w:rsidP="00237B96">
      <w:pPr>
        <w:pStyle w:val="RSCB02ArticleText"/>
        <w:rPr>
          <w:rStyle w:val="RSCB01ARTAbstractChar"/>
        </w:rPr>
      </w:pPr>
      <w:r w:rsidRPr="00FC47B5">
        <w:rPr>
          <w:rStyle w:val="RSCB01ARTAbstractChar"/>
        </w:rPr>
        <w:t xml:space="preserve">This study, for the first time, </w:t>
      </w:r>
      <w:r w:rsidR="00FA25D7">
        <w:rPr>
          <w:rStyle w:val="RSCB01ARTAbstractChar"/>
        </w:rPr>
        <w:t>demonstrates</w:t>
      </w:r>
      <w:r w:rsidR="003B0ADB">
        <w:rPr>
          <w:rStyle w:val="RSCB01ARTAbstractChar"/>
        </w:rPr>
        <w:t xml:space="preserve"> that</w:t>
      </w:r>
      <w:r w:rsidR="00604073">
        <w:rPr>
          <w:rStyle w:val="RSCB01ARTAbstractChar"/>
        </w:rPr>
        <w:t xml:space="preserve"> Zn </w:t>
      </w:r>
      <w:r w:rsidR="003B0ADB">
        <w:rPr>
          <w:rStyle w:val="RSCB01ARTAbstractChar"/>
        </w:rPr>
        <w:t xml:space="preserve">efflux </w:t>
      </w:r>
      <w:r w:rsidR="00604073">
        <w:rPr>
          <w:rStyle w:val="RSCB01ARTAbstractChar"/>
        </w:rPr>
        <w:t>transporter mRNA</w:t>
      </w:r>
      <w:r w:rsidR="002A4FC1">
        <w:rPr>
          <w:rStyle w:val="RSCB01ARTAbstractChar"/>
        </w:rPr>
        <w:t xml:space="preserve">s </w:t>
      </w:r>
      <w:r w:rsidR="003B0ADB">
        <w:rPr>
          <w:rStyle w:val="RSCB01ARTAbstractChar"/>
        </w:rPr>
        <w:t>of the ZnT family</w:t>
      </w:r>
      <w:r w:rsidR="00604073">
        <w:rPr>
          <w:rStyle w:val="RSCB01ARTAbstractChar"/>
        </w:rPr>
        <w:t xml:space="preserve"> </w:t>
      </w:r>
      <w:r w:rsidR="002A4FC1">
        <w:rPr>
          <w:rStyle w:val="RSCB01ARTAbstractChar"/>
        </w:rPr>
        <w:t xml:space="preserve">are </w:t>
      </w:r>
      <w:r w:rsidR="003B0ADB">
        <w:rPr>
          <w:rStyle w:val="RSCB01ARTAbstractChar"/>
        </w:rPr>
        <w:t xml:space="preserve">present </w:t>
      </w:r>
      <w:r w:rsidRPr="00FC47B5">
        <w:rPr>
          <w:rStyle w:val="RSCB01ARTAbstractChar"/>
        </w:rPr>
        <w:t xml:space="preserve">in both human dental pulp and </w:t>
      </w:r>
      <w:r w:rsidR="003B0ADB">
        <w:rPr>
          <w:rStyle w:val="RSCB01ARTAbstractChar"/>
        </w:rPr>
        <w:t xml:space="preserve">secretory </w:t>
      </w:r>
      <w:r w:rsidRPr="00FC47B5">
        <w:rPr>
          <w:rStyle w:val="RSCB01ARTAbstractChar"/>
        </w:rPr>
        <w:t>odontoblast-like cells</w:t>
      </w:r>
      <w:r w:rsidR="003B0ADB">
        <w:rPr>
          <w:rStyle w:val="RSCB01ARTAbstractChar"/>
        </w:rPr>
        <w:t xml:space="preserve"> and that exposure to zinc at high concentration increases ZnT1 mRNA in secretory </w:t>
      </w:r>
      <w:r w:rsidR="003B0ADB" w:rsidRPr="00FC47B5">
        <w:rPr>
          <w:rStyle w:val="RSCB01ARTAbstractChar"/>
        </w:rPr>
        <w:t xml:space="preserve">odontoblast-like </w:t>
      </w:r>
      <w:r w:rsidR="003B0ADB">
        <w:rPr>
          <w:rStyle w:val="RSCB01ARTAbstractChar"/>
        </w:rPr>
        <w:t xml:space="preserve">cells.  These </w:t>
      </w:r>
      <w:r w:rsidR="00ED5C3E">
        <w:rPr>
          <w:rStyle w:val="RSCB01ARTAbstractChar"/>
        </w:rPr>
        <w:t xml:space="preserve">findings </w:t>
      </w:r>
      <w:r w:rsidR="003B0ADB">
        <w:rPr>
          <w:rStyle w:val="RSCB01ARTAbstractChar"/>
        </w:rPr>
        <w:t xml:space="preserve">are </w:t>
      </w:r>
      <w:r w:rsidR="00ED5C3E">
        <w:rPr>
          <w:rStyle w:val="RSCB01ARTAbstractChar"/>
        </w:rPr>
        <w:t xml:space="preserve">concordant with </w:t>
      </w:r>
      <w:r w:rsidR="00A05D5F">
        <w:rPr>
          <w:rStyle w:val="RSCB01ARTAbstractChar"/>
        </w:rPr>
        <w:t xml:space="preserve">a </w:t>
      </w:r>
      <w:r w:rsidR="00282172">
        <w:rPr>
          <w:rStyle w:val="RSCB01ARTAbstractChar"/>
        </w:rPr>
        <w:t xml:space="preserve">role </w:t>
      </w:r>
      <w:r w:rsidR="00FA25D7">
        <w:rPr>
          <w:rStyle w:val="RSCB01ARTAbstractChar"/>
        </w:rPr>
        <w:t xml:space="preserve">for </w:t>
      </w:r>
      <w:r w:rsidR="00282172">
        <w:rPr>
          <w:rStyle w:val="RSCB01ARTAbstractChar"/>
        </w:rPr>
        <w:t>Zn transporters</w:t>
      </w:r>
      <w:r w:rsidR="002A4FC1">
        <w:rPr>
          <w:rStyle w:val="RSCB01ARTAbstractChar"/>
        </w:rPr>
        <w:t xml:space="preserve"> in the regulated  </w:t>
      </w:r>
      <w:r w:rsidR="00282172">
        <w:rPr>
          <w:rStyle w:val="RSCB01ARTAbstractChar"/>
        </w:rPr>
        <w:t>incorporation</w:t>
      </w:r>
      <w:r w:rsidR="002A4FC1">
        <w:rPr>
          <w:rStyle w:val="RSCB01ARTAbstractChar"/>
        </w:rPr>
        <w:t xml:space="preserve"> of Zn in the dental </w:t>
      </w:r>
      <w:r w:rsidR="00A91D0F">
        <w:rPr>
          <w:rStyle w:val="RSCB01ARTAbstractChar"/>
        </w:rPr>
        <w:t>h</w:t>
      </w:r>
      <w:r w:rsidR="002A4FC1">
        <w:rPr>
          <w:rStyle w:val="RSCB01ARTAbstractChar"/>
        </w:rPr>
        <w:t>ard tissues and</w:t>
      </w:r>
      <w:r w:rsidR="00A91D0F">
        <w:rPr>
          <w:rStyle w:val="RSCB01ARTAbstractChar"/>
        </w:rPr>
        <w:t>, hence, in influencing oral health.</w:t>
      </w:r>
    </w:p>
    <w:p w14:paraId="045ABB71" w14:textId="77777777" w:rsidR="00971509" w:rsidRDefault="00971509" w:rsidP="00237B96">
      <w:pPr>
        <w:pStyle w:val="RSCB02ArticleText"/>
        <w:rPr>
          <w:rStyle w:val="RSCB01ARTAbstractChar"/>
        </w:rPr>
      </w:pPr>
    </w:p>
    <w:p w14:paraId="27D58D08" w14:textId="77777777" w:rsidR="00971509" w:rsidRPr="005271F1" w:rsidRDefault="00971509" w:rsidP="00237B96">
      <w:pPr>
        <w:pStyle w:val="RSCB02ArticleText"/>
        <w:rPr>
          <w:noProof/>
          <w:sz w:val="16"/>
          <w:lang w:eastAsia="en-GB"/>
        </w:rPr>
        <w:sectPr w:rsidR="00971509" w:rsidRPr="005271F1" w:rsidSect="00237B96">
          <w:type w:val="continuous"/>
          <w:pgSz w:w="11907" w:h="16840" w:code="9"/>
          <w:pgMar w:top="1009" w:right="851" w:bottom="1758" w:left="851" w:header="851" w:footer="1049" w:gutter="0"/>
          <w:cols w:space="227"/>
          <w:titlePg/>
          <w:docGrid w:linePitch="360"/>
        </w:sectPr>
      </w:pPr>
    </w:p>
    <w:p w14:paraId="300A03F6" w14:textId="77777777" w:rsidR="00B92FC2" w:rsidRPr="003751AC" w:rsidRDefault="00B92FC2" w:rsidP="003751AC">
      <w:pPr>
        <w:pStyle w:val="RSCB04AHeadingSection"/>
      </w:pPr>
      <w:r w:rsidRPr="003751AC">
        <w:t>Introduction</w:t>
      </w:r>
    </w:p>
    <w:p w14:paraId="441E1FDB" w14:textId="1255A8B6" w:rsidR="004A10C2" w:rsidRPr="00F81342" w:rsidRDefault="00B92FC2" w:rsidP="00B1272A">
      <w:pPr>
        <w:pStyle w:val="RSCB02ArticleText"/>
      </w:pPr>
      <w:r>
        <w:t>Zn is a trace element with essential functions in protein structure, gene regulation and cell signalling</w:t>
      </w:r>
      <w:r w:rsidR="00AC37F8">
        <w:t xml:space="preserve"> </w:t>
      </w:r>
      <w:r w:rsidR="00020245">
        <w:fldChar w:fldCharType="begin"/>
      </w:r>
      <w:r w:rsidR="001C3AD2">
        <w:instrText xml:space="preserve"> ADDIN EN.CITE &lt;EndNote&gt;&lt;Cite&gt;&lt;Author&gt;Kambe&lt;/Author&gt;&lt;Year&gt;2015&lt;/Year&gt;&lt;RecNum&gt;19&lt;/RecNum&gt;&lt;DisplayText&gt;(1)&lt;/DisplayText&gt;&lt;record&gt;&lt;rec-number&gt;19&lt;/rec-number&gt;&lt;foreign-keys&gt;&lt;key app="EN" db-id="f20rtrx55te2vheeatrxvtpjedre9axxwdzr" timestamp="1542220202"&gt;19&lt;/key&gt;&lt;/foreign-keys&gt;&lt;ref-type name="Journal Article"&gt;17&lt;/ref-type&gt;&lt;contributors&gt;&lt;authors&gt;&lt;author&gt;Kambe, T.&lt;/author&gt;&lt;author&gt;Tsuji, T.&lt;/author&gt;&lt;author&gt;Hashimoto, A.&lt;/author&gt;&lt;author&gt;Itsumura, N.&lt;/author&gt;&lt;/authors&gt;&lt;/contributors&gt;&lt;titles&gt;&lt;title&gt;The Physiological, Biochemical, and Molecular Roles of Zinc Transporters in Zinc Homeostasis and Metabolism&lt;/title&gt;&lt;secondary-title&gt;Physiological Reviews&lt;/secondary-title&gt;&lt;/titles&gt;&lt;periodical&gt;&lt;full-title&gt;Physiological Reviews&lt;/full-title&gt;&lt;/periodical&gt;&lt;pages&gt;749-784&lt;/pages&gt;&lt;volume&gt;95&lt;/volume&gt;&lt;number&gt;3&lt;/number&gt;&lt;dates&gt;&lt;year&gt;2015&lt;/year&gt;&lt;pub-dates&gt;&lt;date&gt;2015/06/17/&lt;/date&gt;&lt;/pub-dates&gt;&lt;/dates&gt;&lt;isbn&gt;0031-9333, 1522-1210&lt;/isbn&gt;&lt;urls&gt;&lt;related-urls&gt;&lt;url&gt;http://physrev.physiology.org/cgi/doi/10.1152/physrev.00035.2014&lt;/url&gt;&lt;/related-urls&gt;&lt;/urls&gt;&lt;electronic-resource-num&gt;10.1152/physrev.00035.2014&lt;/electronic-resource-num&gt;&lt;remote-database-provider&gt;CrossRef&lt;/remote-database-provider&gt;&lt;language&gt;en&lt;/language&gt;&lt;access-date&gt;2017/09/04/11:41:41&lt;/access-date&gt;&lt;/record&gt;&lt;/Cite&gt;&lt;/EndNote&gt;</w:instrText>
      </w:r>
      <w:r w:rsidR="00020245">
        <w:fldChar w:fldCharType="separate"/>
      </w:r>
      <w:r w:rsidR="001C3AD2">
        <w:rPr>
          <w:noProof/>
        </w:rPr>
        <w:t>(1)</w:t>
      </w:r>
      <w:r w:rsidR="00020245">
        <w:fldChar w:fldCharType="end"/>
      </w:r>
      <w:r w:rsidR="00C714ED">
        <w:t>.</w:t>
      </w:r>
      <w:r w:rsidR="00221240">
        <w:t xml:space="preserve"> </w:t>
      </w:r>
      <w:r>
        <w:t xml:space="preserve">Zn homeostasis maintains human body Zn at adequate levels. </w:t>
      </w:r>
      <w:r w:rsidR="001316C6">
        <w:t>T</w:t>
      </w:r>
      <w:r>
        <w:t xml:space="preserve">otal body Zn is, mostly, stored in skeletal muscle and bones, but the stored Zn is not sufficient to replenish Zn levels </w:t>
      </w:r>
      <w:r w:rsidR="00BD63B6">
        <w:t xml:space="preserve">under </w:t>
      </w:r>
      <w:r>
        <w:t>Zn deficien</w:t>
      </w:r>
      <w:r w:rsidR="00A05D5F">
        <w:t>cy</w:t>
      </w:r>
      <w:r>
        <w:t>. Thus, daily Zn intake from the diet needs to meet</w:t>
      </w:r>
      <w:r w:rsidR="001316C6">
        <w:t xml:space="preserve"> the</w:t>
      </w:r>
      <w:r>
        <w:t xml:space="preserve"> body Zn requirement</w:t>
      </w:r>
      <w:r w:rsidR="00BD63B6">
        <w:t>s</w:t>
      </w:r>
      <w:r w:rsidR="00AC37F8">
        <w:t xml:space="preserve"> </w:t>
      </w:r>
      <w:r w:rsidR="00020245">
        <w:fldChar w:fldCharType="begin"/>
      </w:r>
      <w:r w:rsidR="001C3AD2">
        <w:instrText xml:space="preserve"> ADDIN EN.CITE &lt;EndNote&gt;&lt;Cite&gt;&lt;Author&gt;Hara&lt;/Author&gt;&lt;Year&gt;2017&lt;/Year&gt;&lt;RecNum&gt;1&lt;/RecNum&gt;&lt;DisplayText&gt;(2)&lt;/DisplayText&gt;&lt;record&gt;&lt;rec-number&gt;1&lt;/rec-number&gt;&lt;foreign-keys&gt;&lt;key app="EN" db-id="f20rtrx55te2vheeatrxvtpjedre9axxwdzr" timestamp="1542220202"&gt;1&lt;/key&gt;&lt;/foreign-keys&gt;&lt;ref-type name="Journal Article"&gt;17&lt;/ref-type&gt;&lt;contributors&gt;&lt;authors&gt;&lt;author&gt;Hara, Takafumi&lt;/author&gt;&lt;author&gt;Takeda, Taka-aki&lt;/author&gt;&lt;author&gt;Takagishi, Teruhisa&lt;/author&gt;&lt;author&gt;Fukue, Kazuhisa&lt;/author&gt;&lt;author&gt;Kambe, Taiho&lt;/author&gt;&lt;author&gt;Fukada, Toshiyuki&lt;/author&gt;&lt;/authors&gt;&lt;/contributors&gt;&lt;titles&gt;&lt;title&gt;Physiological roles of zinc transporters: molecular and genetic importance in zinc homeostasis&lt;/title&gt;&lt;secondary-title&gt;The Journal of Physiological Sciences&lt;/secondary-title&gt;&lt;short-title&gt;Physiological roles of zinc transporters&lt;/short-title&gt;&lt;/titles&gt;&lt;periodical&gt;&lt;full-title&gt;The Journal of Physiological Sciences&lt;/full-title&gt;&lt;/periodical&gt;&lt;pages&gt;283-301&lt;/pages&gt;&lt;volume&gt;67&lt;/volume&gt;&lt;number&gt;2&lt;/number&gt;&lt;dates&gt;&lt;year&gt;2017&lt;/year&gt;&lt;pub-dates&gt;&lt;date&gt;2017/03//&lt;/date&gt;&lt;/pub-dates&gt;&lt;/dates&gt;&lt;isbn&gt;1880-6546, 1880-6562&lt;/isbn&gt;&lt;urls&gt;&lt;related-urls&gt;&lt;url&gt;http://link.springer.com/10.1007/s12576-017-0521-4&lt;/url&gt;&lt;/related-urls&gt;&lt;/urls&gt;&lt;electronic-resource-num&gt;10.1007/s12576-017-0521-4&lt;/electronic-resource-num&gt;&lt;remote-database-provider&gt;CrossRef&lt;/remote-database-provider&gt;&lt;language&gt;en&lt;/language&gt;&lt;access-date&gt;2017/08/01/09:19:39&lt;/access-date&gt;&lt;/record&gt;&lt;/Cite&gt;&lt;/EndNote&gt;</w:instrText>
      </w:r>
      <w:r w:rsidR="00020245">
        <w:fldChar w:fldCharType="separate"/>
      </w:r>
      <w:r w:rsidR="001C3AD2">
        <w:rPr>
          <w:noProof/>
        </w:rPr>
        <w:t>(2)</w:t>
      </w:r>
      <w:r w:rsidR="00020245">
        <w:fldChar w:fldCharType="end"/>
      </w:r>
      <w:r w:rsidR="00C714ED">
        <w:t xml:space="preserve">. </w:t>
      </w:r>
      <w:r w:rsidR="005271F1">
        <w:t xml:space="preserve">Zn homeostasis is regulated by Zn transporter proteins. </w:t>
      </w:r>
      <w:r w:rsidR="005271F1">
        <w:fldChar w:fldCharType="begin"/>
      </w:r>
      <w:r w:rsidR="001C3AD2">
        <w:instrText xml:space="preserve"> ADDIN EN.CITE &lt;EndNote&gt;&lt;Cite&gt;&lt;Author&gt;Hojyo&lt;/Author&gt;&lt;Year&gt;2016&lt;/Year&gt;&lt;RecNum&gt;3&lt;/RecNum&gt;&lt;DisplayText&gt;(3)&lt;/DisplayText&gt;&lt;record&gt;&lt;rec-number&gt;3&lt;/rec-number&gt;&lt;foreign-keys&gt;&lt;key app="EN" db-id="f20rtrx55te2vheeatrxvtpjedre9axxwdzr" timestamp="1542220202"&gt;3&lt;/key&gt;&lt;/foreign-keys&gt;&lt;ref-type name="Journal Article"&gt;17&lt;/ref-type&gt;&lt;contributors&gt;&lt;authors&gt;&lt;author&gt;Hojyo, Shintaro&lt;/author&gt;&lt;author&gt;Fukada, Toshiyuki&lt;/author&gt;&lt;/authors&gt;&lt;/contributors&gt;&lt;titles&gt;&lt;title&gt;Zinc transporters and signaling in physiology and pathogenesis&lt;/title&gt;&lt;secondary-title&gt;Archives of Biochemistry and Biophysics&lt;/secondary-title&gt;&lt;/titles&gt;&lt;periodical&gt;&lt;full-title&gt;Archives of Biochemistry and Biophysics&lt;/full-title&gt;&lt;/periodical&gt;&lt;pages&gt;43-50&lt;/pages&gt;&lt;volume&gt;611&lt;/volume&gt;&lt;dates&gt;&lt;year&gt;2016&lt;/year&gt;&lt;pub-dates&gt;&lt;date&gt;2016/12//&lt;/date&gt;&lt;/pub-dates&gt;&lt;/dates&gt;&lt;isbn&gt;00039861&lt;/isbn&gt;&lt;urls&gt;&lt;related-urls&gt;&lt;url&gt;http://linkinghub.elsevier.com/retrieve/pii/S0003986116302077&lt;/url&gt;&lt;/related-urls&gt;&lt;/urls&gt;&lt;electronic-resource-num&gt;10.1016/j.abb.2016.06.020&lt;/electronic-resource-num&gt;&lt;remote-database-provider&gt;CrossRef&lt;/remote-database-provider&gt;&lt;language&gt;en&lt;/language&gt;&lt;access-date&gt;2017/09/04/11:41:16&lt;/access-date&gt;&lt;/record&gt;&lt;/Cite&gt;&lt;/EndNote&gt;</w:instrText>
      </w:r>
      <w:r w:rsidR="005271F1">
        <w:fldChar w:fldCharType="separate"/>
      </w:r>
      <w:r w:rsidR="001C3AD2">
        <w:rPr>
          <w:noProof/>
        </w:rPr>
        <w:t>(3)</w:t>
      </w:r>
      <w:r w:rsidR="005271F1">
        <w:fldChar w:fldCharType="end"/>
      </w:r>
      <w:r w:rsidR="005271F1">
        <w:t xml:space="preserve"> These proteins are</w:t>
      </w:r>
      <w:r w:rsidR="003A18AA">
        <w:t xml:space="preserve"> classified into Zn Transporter </w:t>
      </w:r>
      <w:r w:rsidR="005271F1">
        <w:t>(ZnT/SLC30)</w:t>
      </w:r>
      <w:r w:rsidR="005271F1" w:rsidRPr="005271F1">
        <w:t xml:space="preserve"> </w:t>
      </w:r>
      <w:r w:rsidR="005271F1">
        <w:t>and Zrt-Irt-related proteins (ZIP/SLC39).</w:t>
      </w:r>
      <w:r w:rsidR="005271F1" w:rsidRPr="00D1335F">
        <w:t xml:space="preserve"> </w:t>
      </w:r>
      <w:r w:rsidR="005271F1">
        <w:t xml:space="preserve">ZnTs, which consist of 10 identified proteins in humans, act to reduce cytoplasmic Zn concentrations by Zn influx from cytoplasm into the organelles and transporting Zn from cytoplasm into the extracellular environment </w:t>
      </w:r>
      <w:r w:rsidR="005271F1">
        <w:fldChar w:fldCharType="begin"/>
      </w:r>
      <w:r w:rsidR="001C3AD2">
        <w:instrText xml:space="preserve"> ADDIN EN.CITE &lt;EndNote&gt;&lt;Cite&gt;&lt;Author&gt;Huang&lt;/Author&gt;&lt;Year&gt;2013&lt;/Year&gt;&lt;RecNum&gt;5&lt;/RecNum&gt;&lt;DisplayText&gt;(4)&lt;/DisplayText&gt;&lt;record&gt;&lt;rec-number&gt;5&lt;/rec-number&gt;&lt;foreign-keys&gt;&lt;key app="EN" db-id="f20rtrx55te2vheeatrxvtpjedre9axxwdzr" timestamp="1542220202"&gt;5&lt;/key&gt;&lt;/foreign-keys&gt;&lt;ref-type name="Journal Article"&gt;17&lt;/ref-type&gt;&lt;contributors&gt;&lt;authors&gt;&lt;author&gt;Huang, Liping&lt;/author&gt;&lt;author&gt;Tepaamorndech, Surapun&lt;/author&gt;&lt;/authors&gt;&lt;/contributors&gt;&lt;titles&gt;&lt;title&gt;The SLC30 family of zinc transporters – A review of current understanding of their biological and pathophysiological roles&lt;/title&gt;&lt;secondary-title&gt;Molecular Aspects of Medicine&lt;/secondary-title&gt;&lt;/titles&gt;&lt;periodical&gt;&lt;full-title&gt;Molecular Aspects of Medicine&lt;/full-title&gt;&lt;/periodical&gt;&lt;pages&gt;548-560&lt;/pages&gt;&lt;volume&gt;34&lt;/volume&gt;&lt;number&gt;2-3&lt;/number&gt;&lt;dates&gt;&lt;year&gt;2013&lt;/year&gt;&lt;pub-dates&gt;&lt;date&gt;2013/04//&lt;/date&gt;&lt;/pub-dates&gt;&lt;/dates&gt;&lt;isbn&gt;00982997&lt;/isbn&gt;&lt;urls&gt;&lt;related-urls&gt;&lt;url&gt;http://linkinghub.elsevier.com/retrieve/pii/S0098299712000544&lt;/url&gt;&lt;/related-urls&gt;&lt;/urls&gt;&lt;electronic-resource-num&gt;10.1016/j.mam.2012.05.008&lt;/electronic-resource-num&gt;&lt;remote-database-provider&gt;CrossRef&lt;/remote-database-provider&gt;&lt;language&gt;en&lt;/language&gt;&lt;access-date&gt;2017/09/04/12:13:41&lt;/access-date&gt;&lt;/record&gt;&lt;/Cite&gt;&lt;/EndNote&gt;</w:instrText>
      </w:r>
      <w:r w:rsidR="005271F1">
        <w:fldChar w:fldCharType="separate"/>
      </w:r>
      <w:r w:rsidR="001C3AD2">
        <w:rPr>
          <w:noProof/>
        </w:rPr>
        <w:t>(4)</w:t>
      </w:r>
      <w:r w:rsidR="005271F1">
        <w:fldChar w:fldCharType="end"/>
      </w:r>
      <w:r w:rsidR="005271F1">
        <w:t xml:space="preserve">.  </w:t>
      </w:r>
      <w:r w:rsidR="00631724">
        <w:t>Conversely, the Z</w:t>
      </w:r>
      <w:r>
        <w:t>IP transporter</w:t>
      </w:r>
      <w:r w:rsidR="00631724">
        <w:t xml:space="preserve"> family,</w:t>
      </w:r>
      <w:r>
        <w:t xml:space="preserve"> consist</w:t>
      </w:r>
      <w:r w:rsidR="00631724">
        <w:t>ing</w:t>
      </w:r>
      <w:r>
        <w:t xml:space="preserve"> of 14 identified proteins in humans</w:t>
      </w:r>
      <w:r w:rsidR="00631724">
        <w:t>,</w:t>
      </w:r>
      <w:r>
        <w:t xml:space="preserve"> maintain</w:t>
      </w:r>
      <w:r w:rsidR="00631724">
        <w:t>s</w:t>
      </w:r>
      <w:r>
        <w:t xml:space="preserve"> cytoplasmic Zn at adequate levels </w:t>
      </w:r>
      <w:r w:rsidR="00A05D5F">
        <w:t xml:space="preserve">by </w:t>
      </w:r>
      <w:r>
        <w:t>transporting Zn from</w:t>
      </w:r>
      <w:r w:rsidR="00A05D5F">
        <w:t xml:space="preserve"> the</w:t>
      </w:r>
      <w:r>
        <w:t xml:space="preserve"> extracellular compartment into the cytoplasm across the plasma membrane and </w:t>
      </w:r>
      <w:r w:rsidR="00BD63B6">
        <w:t xml:space="preserve">/or </w:t>
      </w:r>
      <w:r>
        <w:t>through efflux from organelles into the cytopl</w:t>
      </w:r>
      <w:r w:rsidR="00D44C2B">
        <w:t>asm</w:t>
      </w:r>
      <w:r w:rsidR="00C714ED">
        <w:t>.</w:t>
      </w:r>
      <w:r w:rsidR="00D44C2B">
        <w:t xml:space="preserve"> </w:t>
      </w:r>
      <w:r w:rsidR="00020245">
        <w:fldChar w:fldCharType="begin"/>
      </w:r>
      <w:r w:rsidR="001C3AD2">
        <w:instrText xml:space="preserve"> ADDIN EN.CITE &lt;EndNote&gt;&lt;Cite&gt;&lt;Author&gt;Jeong&lt;/Author&gt;&lt;Year&gt;2013&lt;/Year&gt;&lt;RecNum&gt;4&lt;/RecNum&gt;&lt;DisplayText&gt;(5)&lt;/DisplayText&gt;&lt;record&gt;&lt;rec-number&gt;4&lt;/rec-number&gt;&lt;foreign-keys&gt;&lt;key app="EN" db-id="f20rtrx55te2vheeatrxvtpjedre9axxwdzr" timestamp="1542220202"&gt;4&lt;/key&gt;&lt;/foreign-keys&gt;&lt;ref-type name="Journal Article"&gt;17&lt;/ref-type&gt;&lt;contributors&gt;&lt;authors&gt;&lt;author&gt;Jeong, Jeeyon&lt;/author&gt;&lt;author&gt;Eide, David J.&lt;/author&gt;&lt;/authors&gt;&lt;/contributors&gt;&lt;titles&gt;&lt;title&gt;The SLC39 family of zinc transporters&lt;/title&gt;&lt;secondary-title&gt;Molecular Aspects of Medicine&lt;/secondary-title&gt;&lt;/titles&gt;&lt;periodical&gt;&lt;full-title&gt;Molecular Aspects of Medicine&lt;/full-title&gt;&lt;/periodical&gt;&lt;pages&gt;612-619&lt;/pages&gt;&lt;volume&gt;34&lt;/volume&gt;&lt;number&gt;2-3&lt;/number&gt;&lt;dates&gt;&lt;year&gt;2013&lt;/year&gt;&lt;pub-dates&gt;&lt;date&gt;2013/04//&lt;/date&gt;&lt;/pub-dates&gt;&lt;/dates&gt;&lt;isbn&gt;00982997&lt;/isbn&gt;&lt;urls&gt;&lt;related-urls&gt;&lt;url&gt;http://linkinghub.elsevier.com/retrieve/pii/S009829971200057X&lt;/url&gt;&lt;/related-urls&gt;&lt;/urls&gt;&lt;electronic-resource-num&gt;10.1016/j.mam.2012.05.011&lt;/electronic-resource-num&gt;&lt;remote-database-provider&gt;CrossRef&lt;/remote-database-provider&gt;&lt;language&gt;en&lt;/language&gt;&lt;access-date&gt;2017/09/04/12:13:03&lt;/access-date&gt;&lt;/record&gt;&lt;/Cite&gt;&lt;/EndNote&gt;</w:instrText>
      </w:r>
      <w:r w:rsidR="00020245">
        <w:fldChar w:fldCharType="separate"/>
      </w:r>
      <w:r w:rsidR="001C3AD2">
        <w:rPr>
          <w:noProof/>
        </w:rPr>
        <w:t>(5)</w:t>
      </w:r>
      <w:r w:rsidR="00020245">
        <w:fldChar w:fldCharType="end"/>
      </w:r>
      <w:r w:rsidR="00221240">
        <w:t xml:space="preserve"> </w:t>
      </w:r>
      <w:r>
        <w:t xml:space="preserve">Zn transporters have been shown experimentally </w:t>
      </w:r>
      <w:r w:rsidR="001316C6">
        <w:t xml:space="preserve">(both in vivo and in vitro) </w:t>
      </w:r>
      <w:r>
        <w:t xml:space="preserve">to be regulated </w:t>
      </w:r>
      <w:r w:rsidR="00631724">
        <w:t xml:space="preserve">in some tissues </w:t>
      </w:r>
      <w:r>
        <w:t xml:space="preserve">by </w:t>
      </w:r>
      <w:r w:rsidR="003760BD">
        <w:t xml:space="preserve">the level of Zn exposure or by </w:t>
      </w:r>
      <w:r>
        <w:t>dietary Zn intake</w:t>
      </w:r>
      <w:r w:rsidR="00C648B6">
        <w:t>, concordant with maintenance of cellular and systemic Zn homeostasis</w:t>
      </w:r>
      <w:r w:rsidR="00C714ED">
        <w:t>.</w:t>
      </w:r>
      <w:r w:rsidR="00020245">
        <w:t xml:space="preserve"> </w:t>
      </w:r>
      <w:r w:rsidR="00020245">
        <w:fldChar w:fldCharType="begin">
          <w:fldData xml:space="preserve">PEVuZE5vdGU+PENpdGU+PEF1dGhvcj5Cb3NvbXdvcnRoPC9BdXRob3I+PFllYXI+MjAxMjwvWWVh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</w:fldData>
        </w:fldChar>
      </w:r>
      <w:r w:rsidR="001C3AD2">
        <w:instrText xml:space="preserve"> ADDIN EN.CITE </w:instrText>
      </w:r>
      <w:r w:rsidR="001C3AD2">
        <w:fldChar w:fldCharType="begin">
          <w:fldData xml:space="preserve">PEVuZE5vdGU+PENpdGU+PEF1dGhvcj5Cb3NvbXdvcnRoPC9BdXRob3I+PFllYXI+MjAxMjwvWWVh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</w:fldData>
        </w:fldChar>
      </w:r>
      <w:r w:rsidR="001C3AD2">
        <w:instrText xml:space="preserve"> ADDIN EN.CITE.DATA </w:instrText>
      </w:r>
      <w:r w:rsidR="001C3AD2">
        <w:fldChar w:fldCharType="end"/>
      </w:r>
      <w:r w:rsidR="00020245">
        <w:fldChar w:fldCharType="separate"/>
      </w:r>
      <w:r w:rsidR="001C3AD2">
        <w:rPr>
          <w:noProof/>
        </w:rPr>
        <w:t>(1, 5-12)</w:t>
      </w:r>
      <w:r w:rsidR="00020245">
        <w:fldChar w:fldCharType="end"/>
      </w:r>
      <w:r w:rsidR="00B1272A" w:rsidRPr="00586158">
        <w:t xml:space="preserve"> </w:t>
      </w:r>
      <w:r w:rsidR="004A10C2" w:rsidRPr="00F81342">
        <w:t>This analysis has not been exhaustive across family members and tissues, and there remains a large body of work to undertake to generate a full profile across tissue, transporters, and regulatory responses.</w:t>
      </w:r>
    </w:p>
    <w:p w14:paraId="52B8F37E" w14:textId="77777777" w:rsidR="004A10C2" w:rsidRDefault="004A10C2" w:rsidP="00B1272A">
      <w:pPr>
        <w:pStyle w:val="RSCB02ArticleText"/>
      </w:pPr>
    </w:p>
    <w:p w14:paraId="1C6207EF" w14:textId="2598F0EE" w:rsidR="00B1272A" w:rsidRDefault="00B1272A" w:rsidP="00B1272A">
      <w:pPr>
        <w:pStyle w:val="RSCB02ArticleText"/>
      </w:pPr>
      <w:r>
        <w:lastRenderedPageBreak/>
        <w:t>In rats,  dietary Zn supplementation increase</w:t>
      </w:r>
      <w:r w:rsidR="004A10C2">
        <w:t>d</w:t>
      </w:r>
      <w:r>
        <w:t xml:space="preserve"> the expression of intestinal ZnT1 at both mRNA and protein level</w:t>
      </w:r>
      <w:r w:rsidR="00ED5C3E">
        <w:t>,</w:t>
      </w:r>
      <w:r w:rsidR="00020245">
        <w:fldChar w:fldCharType="begin"/>
      </w:r>
      <w:r w:rsidR="001C3AD2">
        <w:instrText xml:space="preserve"> ADDIN EN.CITE &lt;EndNote&gt;&lt;Cite&gt;&lt;Author&gt;McMahon&lt;/Author&gt;&lt;Year&gt;1998&lt;/Year&gt;&lt;RecNum&gt;10&lt;/RecNum&gt;&lt;DisplayText&gt;(12)&lt;/DisplayText&gt;&lt;record&gt;&lt;rec-number&gt;10&lt;/rec-number&gt;&lt;foreign-keys&gt;&lt;key app="EN" db-id="f20rtrx55te2vheeatrxvtpjedre9axxwdzr" timestamp="1542220202"&gt;10&lt;/key&gt;&lt;/foreign-keys&gt;&lt;ref-type name="Journal Article"&gt;17&lt;/ref-type&gt;&lt;contributors&gt;&lt;authors&gt;&lt;author&gt;McMahon, R. J.&lt;/author&gt;&lt;author&gt;Cousins, R. J.&lt;/author&gt;&lt;/authors&gt;&lt;/contributors&gt;&lt;titles&gt;&lt;title&gt;Regulation of the zinc transporter ZnT-1 by dietary zinc&lt;/title&gt;&lt;secondary-title&gt;Proceedings of the National Academy of Sciences of the United States of America&lt;/secondary-title&gt;&lt;alt-title&gt;Proc. Natl. Acad. Sci. U.S.A.&lt;/alt-title&gt;&lt;/titles&gt;&lt;periodical&gt;&lt;full-title&gt;Proceedings of the National Academy of Sciences of the United States of America&lt;/full-title&gt;&lt;abbr-1&gt;Proc. Natl. Acad. Sci. U.S.A.&lt;/abbr-1&gt;&lt;/periodical&gt;&lt;alt-periodical&gt;&lt;full-title&gt;Proceedings of the National Academy of Sciences of the United States of America&lt;/full-title&gt;&lt;abbr-1&gt;Proc. Natl. Acad. Sci. U.S.A.&lt;/abbr-1&gt;&lt;/alt-periodical&gt;&lt;pages&gt;4841-4846&lt;/pages&gt;&lt;volume&gt;95&lt;/volume&gt;&lt;number&gt;9&lt;/number&gt;&lt;keywords&gt;&lt;keyword&gt;Animals&lt;/keyword&gt;&lt;keyword&gt;Biological Transport&lt;/keyword&gt;&lt;keyword&gt;Blotting, Western&lt;/keyword&gt;&lt;keyword&gt;Cation Transport Proteins&lt;/keyword&gt;&lt;keyword&gt;Cell Polarity&lt;/keyword&gt;&lt;keyword&gt;Diet&lt;/keyword&gt;&lt;keyword&gt;Fluorescent Antibody Technique, Indirect&lt;/keyword&gt;&lt;keyword&gt;Intestinal Absorption&lt;/keyword&gt;&lt;keyword&gt;Intestines&lt;/keyword&gt;&lt;keyword&gt;Liver&lt;/keyword&gt;&lt;keyword&gt;Male&lt;/keyword&gt;&lt;keyword&gt;Membrane Proteins&lt;/keyword&gt;&lt;keyword&gt;Rats&lt;/keyword&gt;&lt;keyword&gt;Rats, Sprague-Dawley&lt;/keyword&gt;&lt;keyword&gt;Zinc&lt;/keyword&gt;&lt;/keywords&gt;&lt;dates&gt;&lt;year&gt;1998&lt;/year&gt;&lt;pub-dates&gt;&lt;date&gt;1998/04/28/&lt;/date&gt;&lt;/pub-dates&gt;&lt;/dates&gt;&lt;isbn&gt;0027-8424&lt;/isbn&gt;&lt;urls&gt;&lt;related-urls&gt;&lt;url&gt;http://www.ncbi.nlm.nih.gov/pubmed/9560190&lt;/url&gt;&lt;/related-urls&gt;&lt;/urls&gt;&lt;remote-database-provider&gt;PubMed&lt;/remote-database-provider&gt;&lt;language&gt;eng&lt;/language&gt;&lt;/record&gt;&lt;/Cite&gt;&lt;/EndNote&gt;</w:instrText>
      </w:r>
      <w:r w:rsidR="00020245">
        <w:fldChar w:fldCharType="separate"/>
      </w:r>
      <w:r w:rsidR="001C3AD2">
        <w:rPr>
          <w:noProof/>
        </w:rPr>
        <w:t>(12)</w:t>
      </w:r>
      <w:r w:rsidR="00020245">
        <w:fldChar w:fldCharType="end"/>
      </w:r>
      <w:r>
        <w:t xml:space="preserve"> </w:t>
      </w:r>
      <w:r w:rsidR="00ED5C3E">
        <w:t>w</w:t>
      </w:r>
      <w:r>
        <w:t>hile ZnT1 expression in pancreatic acinar cells decreased under low dietary Zn exposure and has been associated with decreased pancreatic Zn secretion</w:t>
      </w:r>
      <w:r w:rsidR="005271F1">
        <w:t xml:space="preserve"> </w:t>
      </w:r>
      <w:r w:rsidR="005271F1">
        <w:fldChar w:fldCharType="begin"/>
      </w:r>
      <w:r w:rsidR="001C3AD2">
        <w:instrText xml:space="preserve"> ADDIN EN.CITE &lt;EndNote&gt;&lt;Cite&gt;&lt;Author&gt;Cousins&lt;/Author&gt;&lt;Year&gt;2006&lt;/Year&gt;&lt;RecNum&gt;8&lt;/RecNum&gt;&lt;DisplayText&gt;(9)&lt;/DisplayText&gt;&lt;record&gt;&lt;rec-number&gt;8&lt;/rec-number&gt;&lt;foreign-keys&gt;&lt;key app="EN" db-id="f20rtrx55te2vheeatrxvtpjedre9axxwdzr" timestamp="1542220202"&gt;8&lt;/key&gt;&lt;/foreign-keys&gt;&lt;ref-type name="Journal Article"&gt;17&lt;/ref-type&gt;&lt;contributors&gt;&lt;authors&gt;&lt;author&gt;Cousins, Robert J.&lt;/author&gt;&lt;author&gt;Liuzzi, Juan P.&lt;/author&gt;&lt;author&gt;Lichten, Louis A.&lt;/author&gt;&lt;/authors&gt;&lt;/contributors&gt;&lt;titles&gt;&lt;title&gt;Mammalian Zinc Transport, Trafficking, and Signals&lt;/title&gt;&lt;secondary-title&gt;Journal of Biological Chemistry&lt;/secondary-title&gt;&lt;/titles&gt;&lt;periodical&gt;&lt;full-title&gt;Journal of Biological Chemistry&lt;/full-title&gt;&lt;/periodical&gt;&lt;pages&gt;24085-24089&lt;/pages&gt;&lt;volume&gt;281&lt;/volume&gt;&lt;number&gt;34&lt;/number&gt;&lt;dates&gt;&lt;year&gt;2006&lt;/year&gt;&lt;pub-dates&gt;&lt;date&gt;2006/08/25/&lt;/date&gt;&lt;/pub-dates&gt;&lt;/dates&gt;&lt;isbn&gt;0021-9258, 1083-351X&lt;/isbn&gt;&lt;urls&gt;&lt;related-urls&gt;&lt;url&gt;http://www.jbc.org/lookup/doi/10.1074/jbc.R600011200&lt;/url&gt;&lt;/related-urls&gt;&lt;/urls&gt;&lt;electronic-resource-num&gt;10.1074/jbc.R600011200&lt;/electronic-resource-num&gt;&lt;remote-database-provider&gt;CrossRef&lt;/remote-database-provider&gt;&lt;language&gt;en&lt;/language&gt;&lt;access-date&gt;2017/09/05/09:30:00&lt;/access-date&gt;&lt;/record&gt;&lt;/Cite&gt;&lt;/EndNote&gt;</w:instrText>
      </w:r>
      <w:r w:rsidR="005271F1">
        <w:fldChar w:fldCharType="separate"/>
      </w:r>
      <w:r w:rsidR="001C3AD2">
        <w:rPr>
          <w:noProof/>
        </w:rPr>
        <w:t>(9)</w:t>
      </w:r>
      <w:r w:rsidR="005271F1">
        <w:fldChar w:fldCharType="end"/>
      </w:r>
      <w:r w:rsidR="005271F1">
        <w:t>.</w:t>
      </w:r>
      <w:r>
        <w:t xml:space="preserve"> </w:t>
      </w:r>
    </w:p>
    <w:p w14:paraId="77D72986" w14:textId="77777777" w:rsidR="00B1272A" w:rsidRDefault="00B1272A" w:rsidP="00B1272A">
      <w:pPr>
        <w:pStyle w:val="RSCB02ArticleText"/>
      </w:pPr>
    </w:p>
    <w:p w14:paraId="1460E162" w14:textId="0816AEDF" w:rsidR="00B1272A" w:rsidRDefault="00B1272A" w:rsidP="00B1272A">
      <w:pPr>
        <w:pStyle w:val="RSCB02ArticleText"/>
      </w:pPr>
      <w:r>
        <w:t xml:space="preserve">The </w:t>
      </w:r>
      <w:r w:rsidRPr="007C281E">
        <w:t>expression of ZnT1 and ZnT5</w:t>
      </w:r>
      <w:r>
        <w:t xml:space="preserve"> at mRNA and protein level decreased significantly in </w:t>
      </w:r>
      <w:r w:rsidR="004A10C2">
        <w:t xml:space="preserve">the </w:t>
      </w:r>
      <w:r w:rsidR="00CC6FFB">
        <w:t xml:space="preserve">placenta of </w:t>
      </w:r>
      <w:r>
        <w:t>Zn-restricted and Zn-supplemented mice</w:t>
      </w:r>
      <w:r w:rsidR="00CC6FFB">
        <w:t xml:space="preserve"> </w:t>
      </w:r>
      <w:r w:rsidR="00020245">
        <w:fldChar w:fldCharType="begin"/>
      </w:r>
      <w:r w:rsidR="001C3AD2">
        <w:instrText xml:space="preserve"> ADDIN EN.CITE &lt;EndNote&gt;&lt;Cite&gt;&lt;Author&gt;Helston&lt;/Author&gt;&lt;Year&gt;2007&lt;/Year&gt;&lt;RecNum&gt;14&lt;/RecNum&gt;&lt;DisplayText&gt;(11)&lt;/DisplayText&gt;&lt;record&gt;&lt;rec-number&gt;14&lt;/rec-number&gt;&lt;foreign-keys&gt;&lt;key app="EN" db-id="f20rtrx55te2vheeatrxvtpjedre9axxwdzr" timestamp="1542220202"&gt;14&lt;/key&gt;&lt;/foreign-keys&gt;&lt;ref-type name="Journal Article"&gt;17&lt;/ref-type&gt;&lt;contributors&gt;&lt;authors&gt;&lt;author&gt;Helston, R. M.&lt;/author&gt;&lt;author&gt;Phillips, S. R.&lt;/author&gt;&lt;author&gt;McKay, J. A.&lt;/author&gt;&lt;author&gt;Jackson, K. A.&lt;/author&gt;&lt;author&gt;Mathers, J. C.&lt;/author&gt;&lt;author&gt;Ford, D.&lt;/author&gt;&lt;/authors&gt;&lt;/contributors&gt;&lt;titles&gt;&lt;title&gt;Zinc Transporters in the Mouse Placenta Show a Coordinated Regulatory Response to Changes in Dietary Zinc Intake&lt;/title&gt;&lt;secondary-title&gt;Placenta&lt;/secondary-title&gt;&lt;/titles&gt;&lt;periodical&gt;&lt;full-title&gt;Placenta&lt;/full-title&gt;&lt;/periodical&gt;&lt;pages&gt;437-444&lt;/pages&gt;&lt;volume&gt;28&lt;/volume&gt;&lt;number&gt;5-6&lt;/number&gt;&lt;dates&gt;&lt;year&gt;2007&lt;/year&gt;&lt;pub-dates&gt;&lt;date&gt;2007/05//&lt;/date&gt;&lt;/pub-dates&gt;&lt;/dates&gt;&lt;isbn&gt;01434004&lt;/isbn&gt;&lt;urls&gt;&lt;related-urls&gt;&lt;url&gt;http://linkinghub.elsevier.com/retrieve/pii/S0143400406001652&lt;/url&gt;&lt;/related-urls&gt;&lt;/urls&gt;&lt;electronic-resource-num&gt;10.1016/j.placenta.2006.07.002&lt;/electronic-resource-num&gt;&lt;remote-database-provider&gt;CrossRef&lt;/remote-database-provider&gt;&lt;language&gt;en&lt;/language&gt;&lt;access-date&gt;2017/09/13/11:46:49&lt;/access-date&gt;&lt;/record&gt;&lt;/Cite&gt;&lt;/EndNote&gt;</w:instrText>
      </w:r>
      <w:r w:rsidR="00020245">
        <w:fldChar w:fldCharType="separate"/>
      </w:r>
      <w:r w:rsidR="001C3AD2">
        <w:rPr>
          <w:noProof/>
        </w:rPr>
        <w:t>(11)</w:t>
      </w:r>
      <w:r w:rsidR="00020245">
        <w:fldChar w:fldCharType="end"/>
      </w:r>
      <w:r w:rsidR="00CC6FFB">
        <w:t>.</w:t>
      </w:r>
      <w:r>
        <w:t xml:space="preserve"> In human ileum, a reduction in ZnT1 expression at mRNA and protein level after Zn supplementation </w:t>
      </w:r>
      <w:r w:rsidR="004A10C2">
        <w:t xml:space="preserve">was </w:t>
      </w:r>
      <w:r>
        <w:t xml:space="preserve">reported, and ZnT1 mRNA </w:t>
      </w:r>
      <w:r w:rsidR="004A10C2">
        <w:t xml:space="preserve">as well as ZnT5 protein </w:t>
      </w:r>
      <w:r>
        <w:t>expression decreased in Caco-2 cells</w:t>
      </w:r>
      <w:r w:rsidR="004A10C2">
        <w:t xml:space="preserve"> exposed to a high extracellular Zn </w:t>
      </w:r>
      <w:r w:rsidR="00055C7A">
        <w:t>concentration</w:t>
      </w:r>
      <w:r w:rsidR="00CC6FFB">
        <w:t xml:space="preserve"> </w:t>
      </w:r>
      <w:r w:rsidR="00020245">
        <w:fldChar w:fldCharType="begin"/>
      </w:r>
      <w:r w:rsidR="001C3AD2">
        <w:instrText xml:space="preserve"> ADDIN EN.CITE &lt;EndNote&gt;&lt;Cite&gt;&lt;Author&gt;Cragg&lt;/Author&gt;&lt;Year&gt;2005&lt;/Year&gt;&lt;RecNum&gt;9&lt;/RecNum&gt;&lt;DisplayText&gt;(10)&lt;/DisplayText&gt;&lt;record&gt;&lt;rec-number&gt;9&lt;/rec-number&gt;&lt;foreign-keys&gt;&lt;key app="EN" db-id="f20rtrx55te2vheeatrxvtpjedre9axxwdzr" timestamp="1542220202"&gt;9&lt;/key&gt;&lt;/foreign-keys&gt;&lt;ref-type name="Journal Article"&gt;17&lt;/ref-type&gt;&lt;contributors&gt;&lt;authors&gt;&lt;author&gt;Cragg, R. A.&lt;/author&gt;&lt;author&gt;Philips, S. R.&lt;/author&gt;&lt;author&gt;Piper, J. S.&lt;/author&gt;&lt;author&gt;Campbell, F. C.&lt;/author&gt;&lt;author&gt;Mathers, J. C.&lt;/author&gt;&lt;author&gt;Ford, D.&lt;/author&gt;&lt;/authors&gt;&lt;/contributors&gt;&lt;titles&gt;&lt;title&gt;Homeostatic regulation of zinc transporters in the human small intestine by dietary zinc supplementation&lt;/title&gt;&lt;secondary-title&gt;Gut&lt;/secondary-title&gt;&lt;/titles&gt;&lt;periodical&gt;&lt;full-title&gt;Gut&lt;/full-title&gt;&lt;/periodical&gt;&lt;pages&gt;469-478&lt;/pages&gt;&lt;volume&gt;54&lt;/volume&gt;&lt;number&gt;4&lt;/number&gt;&lt;dates&gt;&lt;year&gt;2005&lt;/year&gt;&lt;pub-dates&gt;&lt;date&gt;2005/04/01/&lt;/date&gt;&lt;/pub-dates&gt;&lt;/dates&gt;&lt;isbn&gt;0017-5749&lt;/isbn&gt;&lt;urls&gt;&lt;related-urls&gt;&lt;url&gt;http://gut.bmj.com/cgi/doi/10.1136/gut.2004.041962&lt;/url&gt;&lt;/related-urls&gt;&lt;/urls&gt;&lt;electronic-resource-num&gt;10.1136/gut.2004.041962&lt;/electronic-resource-num&gt;&lt;remote-database-provider&gt;CrossRef&lt;/remote-database-provider&gt;&lt;language&gt;en&lt;/language&gt;&lt;access-date&gt;2017/09/05/11:38:42&lt;/access-date&gt;&lt;/record&gt;&lt;/Cite&gt;&lt;/EndNote&gt;</w:instrText>
      </w:r>
      <w:r w:rsidR="00020245">
        <w:fldChar w:fldCharType="separate"/>
      </w:r>
      <w:r w:rsidR="001C3AD2">
        <w:rPr>
          <w:noProof/>
        </w:rPr>
        <w:t>(10)</w:t>
      </w:r>
      <w:r w:rsidR="00020245">
        <w:fldChar w:fldCharType="end"/>
      </w:r>
      <w:r w:rsidR="00CC6FFB">
        <w:t>.</w:t>
      </w:r>
      <w:r>
        <w:t xml:space="preserve"> </w:t>
      </w:r>
    </w:p>
    <w:p w14:paraId="63B32F10" w14:textId="77777777" w:rsidR="00B1272A" w:rsidRDefault="00B1272A" w:rsidP="00B1272A">
      <w:pPr>
        <w:pStyle w:val="RSCB02ArticleText"/>
      </w:pPr>
    </w:p>
    <w:p w14:paraId="6C215712" w14:textId="2E50D314" w:rsidR="00BD63B6" w:rsidRDefault="00ED5C3E" w:rsidP="00BD63B6">
      <w:pPr>
        <w:pStyle w:val="RSCB02ArticleText"/>
      </w:pPr>
      <w:r>
        <w:t>S</w:t>
      </w:r>
      <w:r w:rsidR="00771ADC">
        <w:t xml:space="preserve">ensitivity of ZIP1, ZIP2, </w:t>
      </w:r>
      <w:r w:rsidR="00BD63B6">
        <w:t>ZIP4, and ZIP5 to dietary Zn has</w:t>
      </w:r>
      <w:r>
        <w:t xml:space="preserve"> also</w:t>
      </w:r>
      <w:r w:rsidR="00BD63B6">
        <w:t xml:space="preserve"> been reported</w:t>
      </w:r>
      <w:r w:rsidR="00CC6FFB">
        <w:t xml:space="preserve"> </w:t>
      </w:r>
      <w:r w:rsidR="00020245">
        <w:fldChar w:fldCharType="begin">
          <w:fldData xml:space="preserve">PEVuZE5vdGU+PENpdGU+PEF1dGhvcj5LYW1iZTwvQXV0aG9yPjxZZWFyPjIwMTU8L1llYXI+PFJl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</w:fldData>
        </w:fldChar>
      </w:r>
      <w:r w:rsidR="001C3AD2">
        <w:instrText xml:space="preserve"> ADDIN EN.CITE </w:instrText>
      </w:r>
      <w:r w:rsidR="001C3AD2">
        <w:fldChar w:fldCharType="begin">
          <w:fldData xml:space="preserve">PEVuZE5vdGU+PENpdGU+PEF1dGhvcj5LYW1iZTwvQXV0aG9yPjxZZWFyPjIwMTU8L1llYXI+PFJl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</w:fldData>
        </w:fldChar>
      </w:r>
      <w:r w:rsidR="001C3AD2">
        <w:instrText xml:space="preserve"> ADDIN EN.CITE.DATA </w:instrText>
      </w:r>
      <w:r w:rsidR="001C3AD2">
        <w:fldChar w:fldCharType="end"/>
      </w:r>
      <w:r w:rsidR="00020245">
        <w:fldChar w:fldCharType="separate"/>
      </w:r>
      <w:r w:rsidR="001C3AD2">
        <w:rPr>
          <w:noProof/>
        </w:rPr>
        <w:t>(1, 5, 9)</w:t>
      </w:r>
      <w:r w:rsidR="00020245">
        <w:fldChar w:fldCharType="end"/>
      </w:r>
      <w:r w:rsidR="00BD63B6">
        <w:t>.</w:t>
      </w:r>
      <w:r w:rsidR="00CC6FFB">
        <w:t xml:space="preserve">  </w:t>
      </w:r>
      <w:r w:rsidR="00BD63B6">
        <w:t xml:space="preserve">Zn-restricted and Zn-supplemented mice showed a significant decrease in placental </w:t>
      </w:r>
      <w:r w:rsidR="00BD63B6">
        <w:rPr>
          <w:i/>
        </w:rPr>
        <w:t>Zip1</w:t>
      </w:r>
      <w:r w:rsidR="00BD63B6">
        <w:t xml:space="preserve"> mRNA comp</w:t>
      </w:r>
      <w:r w:rsidR="00CC6FFB">
        <w:t xml:space="preserve">ared with the Zn-adequate group </w:t>
      </w:r>
      <w:r w:rsidR="00020245">
        <w:fldChar w:fldCharType="begin"/>
      </w:r>
      <w:r w:rsidR="001C3AD2">
        <w:instrText xml:space="preserve"> ADDIN EN.CITE &lt;EndNote&gt;&lt;Cite&gt;&lt;Author&gt;Helston&lt;/Author&gt;&lt;Year&gt;2007&lt;/Year&gt;&lt;RecNum&gt;14&lt;/RecNum&gt;&lt;DisplayText&gt;(11)&lt;/DisplayText&gt;&lt;record&gt;&lt;rec-number&gt;14&lt;/rec-number&gt;&lt;foreign-keys&gt;&lt;key app="EN" db-id="f20rtrx55te2vheeatrxvtpjedre9axxwdzr" timestamp="1542220202"&gt;14&lt;/key&gt;&lt;/foreign-keys&gt;&lt;ref-type name="Journal Article"&gt;17&lt;/ref-type&gt;&lt;contributors&gt;&lt;authors&gt;&lt;author&gt;Helston, R. M.&lt;/author&gt;&lt;author&gt;Phillips, S. R.&lt;/author&gt;&lt;author&gt;McKay, J. A.&lt;/author&gt;&lt;author&gt;Jackson, K. A.&lt;/author&gt;&lt;author&gt;Mathers, J. C.&lt;/author&gt;&lt;author&gt;Ford, D.&lt;/author&gt;&lt;/authors&gt;&lt;/contributors&gt;&lt;titles&gt;&lt;title&gt;Zinc Transporters in the Mouse Placenta Show a Coordinated Regulatory Response to Changes in Dietary Zinc Intake&lt;/title&gt;&lt;secondary-title&gt;Placenta&lt;/secondary-title&gt;&lt;/titles&gt;&lt;periodical&gt;&lt;full-title&gt;Placenta&lt;/full-title&gt;&lt;/periodical&gt;&lt;pages&gt;437-444&lt;/pages&gt;&lt;volume&gt;28&lt;/volume&gt;&lt;number&gt;5-6&lt;/number&gt;&lt;dates&gt;&lt;year&gt;2007&lt;/year&gt;&lt;pub-dates&gt;&lt;date&gt;2007/05//&lt;/date&gt;&lt;/pub-dates&gt;&lt;/dates&gt;&lt;isbn&gt;01434004&lt;/isbn&gt;&lt;urls&gt;&lt;related-urls&gt;&lt;url&gt;http://linkinghub.elsevier.com/retrieve/pii/S0143400406001652&lt;/url&gt;&lt;/related-urls&gt;&lt;/urls&gt;&lt;electronic-resource-num&gt;10.1016/j.placenta.2006.07.002&lt;/electronic-resource-num&gt;&lt;remote-database-provider&gt;CrossRef&lt;/remote-database-provider&gt;&lt;language&gt;en&lt;/language&gt;&lt;access-date&gt;2017/09/13/11:46:49&lt;/access-date&gt;&lt;/record&gt;&lt;/Cite&gt;&lt;/EndNote&gt;</w:instrText>
      </w:r>
      <w:r w:rsidR="00020245">
        <w:fldChar w:fldCharType="separate"/>
      </w:r>
      <w:r w:rsidR="001C3AD2">
        <w:rPr>
          <w:noProof/>
        </w:rPr>
        <w:t>(11)</w:t>
      </w:r>
      <w:r w:rsidR="00020245">
        <w:fldChar w:fldCharType="end"/>
      </w:r>
      <w:r w:rsidR="00CC6FFB">
        <w:t>.</w:t>
      </w:r>
      <w:r w:rsidR="00BD63B6">
        <w:t xml:space="preserve"> Conversely</w:t>
      </w:r>
      <w:r>
        <w:t>,</w:t>
      </w:r>
      <w:r w:rsidR="00BD63B6">
        <w:t xml:space="preserve">  the expression of ZIP2 in human monocytic/macrophage THP-1 cells was increased under Zn-deficient condition</w:t>
      </w:r>
      <w:r w:rsidR="001316C6">
        <w:t>s</w:t>
      </w:r>
      <w:r w:rsidR="00CC6FFB">
        <w:t xml:space="preserve"> </w:t>
      </w:r>
      <w:r w:rsidR="00020245">
        <w:fldChar w:fldCharType="begin"/>
      </w:r>
      <w:r w:rsidR="001C3AD2">
        <w:instrText xml:space="preserve"> ADDIN EN.CITE &lt;EndNote&gt;&lt;Cite&gt;&lt;Author&gt;Cousins&lt;/Author&gt;&lt;Year&gt;2003&lt;/Year&gt;&lt;RecNum&gt;6&lt;/RecNum&gt;&lt;DisplayText&gt;(13)&lt;/DisplayText&gt;&lt;record&gt;&lt;rec-number&gt;6&lt;/rec-number&gt;&lt;foreign-keys&gt;&lt;key app="EN" db-id="f20rtrx55te2vheeatrxvtpjedre9axxwdzr" timestamp="1542220202"&gt;6&lt;/key&gt;&lt;/foreign-keys&gt;&lt;ref-type name="Journal Article"&gt;17&lt;/ref-type&gt;&lt;contributors&gt;&lt;authors&gt;&lt;author&gt;Cousins, R. J.&lt;/author&gt;&lt;author&gt;Blanchard, R. K.&lt;/author&gt;&lt;author&gt;Popp, M. P.&lt;/author&gt;&lt;author&gt;Liu, L.&lt;/author&gt;&lt;author&gt;Cao, J.&lt;/author&gt;&lt;author&gt;Moore, J. B.&lt;/author&gt;&lt;author&gt;Green, C. L.&lt;/author&gt;&lt;/authors&gt;&lt;/contributors&gt;&lt;titles&gt;&lt;title&gt;A global view of the selectivity of zinc deprivation and excess on genes expressed in human THP-1 mononuclear cells&lt;/title&gt;&lt;secondary-title&gt;Proceedings of the National Academy of Sciences&lt;/secondary-title&gt;&lt;/titles&gt;&lt;periodical&gt;&lt;full-title&gt;Proceedings of the National Academy of Sciences&lt;/full-title&gt;&lt;/periodical&gt;&lt;pages&gt;6952-6957&lt;/pages&gt;&lt;volume&gt;100&lt;/volume&gt;&lt;number&gt;12&lt;/number&gt;&lt;dates&gt;&lt;year&gt;2003&lt;/year&gt;&lt;pub-dates&gt;&lt;date&gt;2003/06/10/&lt;/date&gt;&lt;/pub-dates&gt;&lt;/dates&gt;&lt;isbn&gt;0027-8424, 1091-6490&lt;/isbn&gt;&lt;urls&gt;&lt;related-urls&gt;&lt;url&gt;http://www.pnas.org/cgi/doi/10.1073/pnas.0732111100&lt;/url&gt;&lt;/related-urls&gt;&lt;/urls&gt;&lt;electronic-resource-num&gt;10.1073/pnas.0732111100&lt;/electronic-resource-num&gt;&lt;remote-database-provider&gt;CrossRef&lt;/remote-database-provider&gt;&lt;language&gt;en&lt;/language&gt;&lt;access-date&gt;2017/09/05/08:28:49&lt;/access-date&gt;&lt;/record&gt;&lt;/Cite&gt;&lt;/EndNote&gt;</w:instrText>
      </w:r>
      <w:r w:rsidR="00020245">
        <w:fldChar w:fldCharType="separate"/>
      </w:r>
      <w:r w:rsidR="001C3AD2">
        <w:rPr>
          <w:noProof/>
        </w:rPr>
        <w:t>(13)</w:t>
      </w:r>
      <w:r w:rsidR="00020245">
        <w:fldChar w:fldCharType="end"/>
      </w:r>
      <w:r w:rsidR="00BD63B6">
        <w:fldChar w:fldCharType="begin"/>
      </w:r>
      <w:r w:rsidR="00771ADC">
        <w:instrText xml:space="preserve"> ADDIN ZOTERO_ITEM CSL_CITATION {"citationID":"ajm95tkmn4","properties":{"formattedCitation":"{\\rtf \\super 11\\nosupersub{}}","plainCitation":"11"},"citationItems":[{"id":283,"uris":["http://zotero.org/users/3976117/items/MPFNJRDE"],"uri":["http://zotero.org/users/3976117/items/MPFNJRDE"],"itemData":{"id":283,"type":"article-journal","title":"A global view of the selectivity of zinc deprivation and excess on genes expressed in human THP-1 mononuclear cells","container-title":"Proceedings of the National Academy of Sciences","page":"6952-6957","volume":"100","issue":"12","source":"CrossRef","DOI":"10.1073/pnas.0732111100","ISSN":"0027-8424, 1091-6490","language":"en","author":[{"family":"Cousins","given":"R. J."},{"family":"Blanchard","given":"R. K."},{"family":"Popp","given":"M. P."},{"family":"Liu","given":"L."},{"family":"Cao","given":"J."},{"family":"Moore","given":"J. B."},{"family":"Green","given":"C. L."}],"issued":{"date-parts":[["2003",6,10]]}}}],"schema":"https://github.com/citation-style-language/schema/raw/master/csl-citation.json"} </w:instrText>
      </w:r>
      <w:r w:rsidR="00BD63B6">
        <w:fldChar w:fldCharType="end"/>
      </w:r>
      <w:r w:rsidR="00BD63B6">
        <w:t xml:space="preserve"> ZIP4 mRNA in </w:t>
      </w:r>
      <w:r w:rsidR="00BB6E33">
        <w:t xml:space="preserve">human </w:t>
      </w:r>
      <w:r w:rsidR="00BD63B6">
        <w:t>intestinal ileum biopsies</w:t>
      </w:r>
      <w:r>
        <w:t xml:space="preserve"> was</w:t>
      </w:r>
      <w:r w:rsidR="001316C6">
        <w:t xml:space="preserve"> </w:t>
      </w:r>
      <w:r w:rsidR="00BD63B6">
        <w:t>un-change</w:t>
      </w:r>
      <w:r>
        <w:t>d</w:t>
      </w:r>
      <w:r w:rsidR="00BD63B6">
        <w:t xml:space="preserve"> in </w:t>
      </w:r>
      <w:r w:rsidR="00E85D01">
        <w:t>response to dietary Zn supplemen</w:t>
      </w:r>
      <w:r w:rsidR="00BD63B6">
        <w:t>tation, while levels of ZIP4 protein were decreased in the Zn-supplemented group</w:t>
      </w:r>
      <w:r w:rsidR="00CC6FFB">
        <w:t xml:space="preserve"> </w:t>
      </w:r>
      <w:r w:rsidR="00020245">
        <w:fldChar w:fldCharType="begin"/>
      </w:r>
      <w:r w:rsidR="001C3AD2">
        <w:instrText xml:space="preserve"> ADDIN EN.CITE &lt;EndNote&gt;&lt;Cite&gt;&lt;Author&gt;Cragg&lt;/Author&gt;&lt;Year&gt;2005&lt;/Year&gt;&lt;RecNum&gt;9&lt;/RecNum&gt;&lt;DisplayText&gt;(10)&lt;/DisplayText&gt;&lt;record&gt;&lt;rec-number&gt;9&lt;/rec-number&gt;&lt;foreign-keys&gt;&lt;key app="EN" db-id="f20rtrx55te2vheeatrxvtpjedre9axxwdzr" timestamp="1542220202"&gt;9&lt;/key&gt;&lt;/foreign-keys&gt;&lt;ref-type name="Journal Article"&gt;17&lt;/ref-type&gt;&lt;contributors&gt;&lt;authors&gt;&lt;author&gt;Cragg, R. A.&lt;/author&gt;&lt;author&gt;Philips, S. R.&lt;/author&gt;&lt;author&gt;Piper, J. S.&lt;/author&gt;&lt;author&gt;Campbell, F. C.&lt;/author&gt;&lt;author&gt;Mathers, J. C.&lt;/author&gt;&lt;author&gt;Ford, D.&lt;/author&gt;&lt;/authors&gt;&lt;/contributors&gt;&lt;titles&gt;&lt;title&gt;Homeostatic regulation of zinc transporters in the human small intestine by dietary zinc supplementation&lt;/title&gt;&lt;secondary-title&gt;Gut&lt;/secondary-title&gt;&lt;/titles&gt;&lt;periodical&gt;&lt;full-title&gt;Gut&lt;/full-title&gt;&lt;/periodical&gt;&lt;pages&gt;469-478&lt;/pages&gt;&lt;volume&gt;54&lt;/volume&gt;&lt;number&gt;4&lt;/number&gt;&lt;dates&gt;&lt;year&gt;2005&lt;/year&gt;&lt;pub-dates&gt;&lt;date&gt;2005/04/01/&lt;/date&gt;&lt;/pub-dates&gt;&lt;/dates&gt;&lt;isbn&gt;0017-5749&lt;/isbn&gt;&lt;urls&gt;&lt;related-urls&gt;&lt;url&gt;http://gut.bmj.com/cgi/doi/10.1136/gut.2004.041962&lt;/url&gt;&lt;/related-urls&gt;&lt;/urls&gt;&lt;electronic-resource-num&gt;10.1136/gut.2004.041962&lt;/electronic-resource-num&gt;&lt;remote-database-provider&gt;CrossRef&lt;/remote-database-provider&gt;&lt;language&gt;en&lt;/language&gt;&lt;access-date&gt;2017/09/05/11:38:42&lt;/access-date&gt;&lt;/record&gt;&lt;/Cite&gt;&lt;/EndNote&gt;</w:instrText>
      </w:r>
      <w:r w:rsidR="00020245">
        <w:fldChar w:fldCharType="separate"/>
      </w:r>
      <w:r w:rsidR="001C3AD2">
        <w:rPr>
          <w:noProof/>
        </w:rPr>
        <w:t>(10)</w:t>
      </w:r>
      <w:r w:rsidR="00020245">
        <w:fldChar w:fldCharType="end"/>
      </w:r>
      <w:r w:rsidR="00CC6FFB">
        <w:t xml:space="preserve">. </w:t>
      </w:r>
      <w:r w:rsidR="00BD63B6">
        <w:t xml:space="preserve"> In mice, the expression of ZIP4 in the enterocyte </w:t>
      </w:r>
      <w:r w:rsidR="00BB6E33">
        <w:t>was</w:t>
      </w:r>
      <w:r w:rsidR="00BD63B6">
        <w:t xml:space="preserve"> rapidly down-regulated after Zn </w:t>
      </w:r>
      <w:r w:rsidR="001316C6">
        <w:t>loading</w:t>
      </w:r>
      <w:r w:rsidR="00CC6FFB">
        <w:t xml:space="preserve"> </w:t>
      </w:r>
      <w:r w:rsidR="00020245">
        <w:fldChar w:fldCharType="begin"/>
      </w:r>
      <w:r w:rsidR="001C3AD2">
        <w:instrText xml:space="preserve"> ADDIN EN.CITE &lt;EndNote&gt;&lt;Cite&gt;&lt;Author&gt;Cousins&lt;/Author&gt;&lt;Year&gt;2006&lt;/Year&gt;&lt;RecNum&gt;8&lt;/RecNum&gt;&lt;DisplayText&gt;(9)&lt;/DisplayText&gt;&lt;record&gt;&lt;rec-number&gt;8&lt;/rec-number&gt;&lt;foreign-keys&gt;&lt;key app="EN" db-id="f20rtrx55te2vheeatrxvtpjedre9axxwdzr" timestamp="1542220202"&gt;8&lt;/key&gt;&lt;/foreign-keys&gt;&lt;ref-type name="Journal Article"&gt;17&lt;/ref-type&gt;&lt;contributors&gt;&lt;authors&gt;&lt;author&gt;Cousins, Robert J.&lt;/author&gt;&lt;author&gt;Liuzzi, Juan P.&lt;/author&gt;&lt;author&gt;Lichten, Louis A.&lt;/author&gt;&lt;/authors&gt;&lt;/contributors&gt;&lt;titles&gt;&lt;title&gt;Mammalian Zinc Transport, Trafficking, and Signals&lt;/title&gt;&lt;secondary-title&gt;Journal of Biological Chemistry&lt;/secondary-title&gt;&lt;/titles&gt;&lt;periodical&gt;&lt;full-title&gt;Journal of Biological Chemistry&lt;/full-title&gt;&lt;/periodical&gt;&lt;pages&gt;24085-24089&lt;/pages&gt;&lt;volume&gt;281&lt;/volume&gt;&lt;number&gt;34&lt;/number&gt;&lt;dates&gt;&lt;year&gt;2006&lt;/year&gt;&lt;pub-dates&gt;&lt;date&gt;2006/08/25/&lt;/date&gt;&lt;/pub-dates&gt;&lt;/dates&gt;&lt;isbn&gt;0021-9258, 1083-351X&lt;/isbn&gt;&lt;urls&gt;&lt;related-urls&gt;&lt;url&gt;http://www.jbc.org/lookup/doi/10.1074/jbc.R600011200&lt;/url&gt;&lt;/related-urls&gt;&lt;/urls&gt;&lt;electronic-resource-num&gt;10.1074/jbc.R600011200&lt;/electronic-resource-num&gt;&lt;remote-database-provider&gt;CrossRef&lt;/remote-database-provider&gt;&lt;language&gt;en&lt;/language&gt;&lt;access-date&gt;2017/09/05/09:30:00&lt;/access-date&gt;&lt;/record&gt;&lt;/Cite&gt;&lt;/EndNote&gt;</w:instrText>
      </w:r>
      <w:r w:rsidR="00020245">
        <w:fldChar w:fldCharType="separate"/>
      </w:r>
      <w:r w:rsidR="001C3AD2">
        <w:rPr>
          <w:noProof/>
        </w:rPr>
        <w:t>(9)</w:t>
      </w:r>
      <w:r w:rsidR="00020245">
        <w:fldChar w:fldCharType="end"/>
      </w:r>
      <w:r w:rsidR="00CC6FFB">
        <w:t>.</w:t>
      </w:r>
      <w:r w:rsidR="00BD63B6">
        <w:t xml:space="preserve"> The expression of ZIP5 </w:t>
      </w:r>
      <w:r w:rsidR="00BB6E33">
        <w:t>was</w:t>
      </w:r>
      <w:r w:rsidR="00BD63B6">
        <w:t xml:space="preserve"> also reported to be lower </w:t>
      </w:r>
      <w:r w:rsidR="00E85D01">
        <w:t xml:space="preserve">under </w:t>
      </w:r>
      <w:r w:rsidR="00E85D01" w:rsidRPr="00392B85">
        <w:t xml:space="preserve">deficient </w:t>
      </w:r>
      <w:r w:rsidR="00BD63B6" w:rsidRPr="00392B85">
        <w:t>Zn intake</w:t>
      </w:r>
      <w:r w:rsidR="00CC6FFB">
        <w:t xml:space="preserve"> </w:t>
      </w:r>
      <w:r w:rsidR="00020245">
        <w:fldChar w:fldCharType="begin"/>
      </w:r>
      <w:r w:rsidR="001C3AD2">
        <w:instrText xml:space="preserve"> ADDIN EN.CITE &lt;EndNote&gt;&lt;Cite&gt;&lt;Author&gt;Kambe&lt;/Author&gt;&lt;Year&gt;2015&lt;/Year&gt;&lt;RecNum&gt;19&lt;/RecNum&gt;&lt;DisplayText&gt;(1)&lt;/DisplayText&gt;&lt;record&gt;&lt;rec-number&gt;19&lt;/rec-number&gt;&lt;foreign-keys&gt;&lt;key app="EN" db-id="f20rtrx55te2vheeatrxvtpjedre9axxwdzr" timestamp="1542220202"&gt;19&lt;/key&gt;&lt;/foreign-keys&gt;&lt;ref-type name="Journal Article"&gt;17&lt;/ref-type&gt;&lt;contributors&gt;&lt;authors&gt;&lt;author&gt;Kambe, T.&lt;/author&gt;&lt;author&gt;Tsuji, T.&lt;/author&gt;&lt;author&gt;Hashimoto, A.&lt;/author&gt;&lt;author&gt;Itsumura, N.&lt;/author&gt;&lt;/authors&gt;&lt;/contributors&gt;&lt;titles&gt;&lt;title&gt;The Physiological, Biochemical, and Molecular Roles of Zinc Transporters in Zinc Homeostasis and Metabolism&lt;/title&gt;&lt;secondary-title&gt;Physiological Reviews&lt;/secondary-title&gt;&lt;/titles&gt;&lt;periodical&gt;&lt;full-title&gt;Physiological Reviews&lt;/full-title&gt;&lt;/periodical&gt;&lt;pages&gt;749-784&lt;/pages&gt;&lt;volume&gt;95&lt;/volume&gt;&lt;number&gt;3&lt;/number&gt;&lt;dates&gt;&lt;year&gt;2015&lt;/year&gt;&lt;pub-dates&gt;&lt;date&gt;2015/06/17/&lt;/date&gt;&lt;/pub-dates&gt;&lt;/dates&gt;&lt;isbn&gt;0031-9333, 1522-1210&lt;/isbn&gt;&lt;urls&gt;&lt;related-urls&gt;&lt;url&gt;http://physrev.physiology.org/cgi/doi/10.1152/physrev.00035.2014&lt;/url&gt;&lt;/related-urls&gt;&lt;/urls&gt;&lt;electronic-resource-num&gt;10.1152/physrev.00035.2014&lt;/electronic-resource-num&gt;&lt;remote-database-provider&gt;CrossRef&lt;/remote-database-provider&gt;&lt;language&gt;en&lt;/language&gt;&lt;access-date&gt;2017/09/04/11:41:41&lt;/access-date&gt;&lt;/record&gt;&lt;/Cite&gt;&lt;/EndNote&gt;</w:instrText>
      </w:r>
      <w:r w:rsidR="00020245">
        <w:fldChar w:fldCharType="separate"/>
      </w:r>
      <w:r w:rsidR="001C3AD2">
        <w:rPr>
          <w:noProof/>
        </w:rPr>
        <w:t>(1)</w:t>
      </w:r>
      <w:r w:rsidR="00020245">
        <w:fldChar w:fldCharType="end"/>
      </w:r>
      <w:r w:rsidR="00CC6FFB">
        <w:t>.</w:t>
      </w:r>
      <w:r w:rsidR="007C281E">
        <w:t xml:space="preserve"> </w:t>
      </w:r>
    </w:p>
    <w:p w14:paraId="56163AB5" w14:textId="77777777" w:rsidR="00D266FC" w:rsidRDefault="00D266FC" w:rsidP="002415B0">
      <w:pPr>
        <w:pStyle w:val="RSCB02ArticleText"/>
      </w:pPr>
    </w:p>
    <w:p w14:paraId="3847D94B" w14:textId="190268CE" w:rsidR="005F491C" w:rsidRPr="003307AA" w:rsidRDefault="00B1272A" w:rsidP="002415B0">
      <w:pPr>
        <w:autoSpaceDE w:val="0"/>
        <w:autoSpaceDN w:val="0"/>
        <w:adjustRightInd w:val="0"/>
        <w:spacing w:after="0" w:line="240" w:lineRule="exact"/>
        <w:jc w:val="both"/>
        <w:rPr>
          <w:rFonts w:cs="Eurostile"/>
          <w:sz w:val="18"/>
          <w:szCs w:val="18"/>
        </w:rPr>
      </w:pPr>
      <w:r w:rsidRPr="007C03DF">
        <w:rPr>
          <w:sz w:val="18"/>
          <w:szCs w:val="18"/>
        </w:rPr>
        <w:t xml:space="preserve">During </w:t>
      </w:r>
      <w:r w:rsidR="008F7935" w:rsidRPr="007C03DF">
        <w:rPr>
          <w:sz w:val="18"/>
          <w:szCs w:val="18"/>
        </w:rPr>
        <w:t xml:space="preserve">tooth development, </w:t>
      </w:r>
      <w:r w:rsidR="00F1711C" w:rsidRPr="007C03DF">
        <w:rPr>
          <w:sz w:val="18"/>
          <w:szCs w:val="18"/>
        </w:rPr>
        <w:t>odontoblast cells secrete dentine matrix protein</w:t>
      </w:r>
      <w:r w:rsidR="00A739B5" w:rsidRPr="007C03DF">
        <w:rPr>
          <w:sz w:val="18"/>
          <w:szCs w:val="18"/>
        </w:rPr>
        <w:t xml:space="preserve"> and are also</w:t>
      </w:r>
      <w:r w:rsidR="00F1711C" w:rsidRPr="007C03DF">
        <w:rPr>
          <w:sz w:val="18"/>
          <w:szCs w:val="18"/>
        </w:rPr>
        <w:t xml:space="preserve"> responsible for dentine mineralisation.</w:t>
      </w:r>
      <w:r w:rsidR="00A739B5" w:rsidRPr="007C03DF">
        <w:rPr>
          <w:sz w:val="18"/>
          <w:szCs w:val="18"/>
        </w:rPr>
        <w:t xml:space="preserve">  O</w:t>
      </w:r>
      <w:r w:rsidR="008F7935" w:rsidRPr="007C03DF">
        <w:rPr>
          <w:sz w:val="18"/>
          <w:szCs w:val="18"/>
        </w:rPr>
        <w:t>nce the formation of primary dentine is complete, odontoblast cells localise</w:t>
      </w:r>
      <w:r w:rsidR="00C648B6" w:rsidRPr="007C03DF">
        <w:rPr>
          <w:sz w:val="18"/>
          <w:szCs w:val="18"/>
        </w:rPr>
        <w:t xml:space="preserve"> principally</w:t>
      </w:r>
      <w:r w:rsidR="008F7935" w:rsidRPr="007C03DF">
        <w:rPr>
          <w:sz w:val="18"/>
          <w:szCs w:val="18"/>
        </w:rPr>
        <w:t xml:space="preserve"> within dental pulp</w:t>
      </w:r>
      <w:r w:rsidR="004845BE" w:rsidRPr="007C03DF">
        <w:rPr>
          <w:sz w:val="18"/>
          <w:szCs w:val="18"/>
        </w:rPr>
        <w:t>,</w:t>
      </w:r>
      <w:r w:rsidR="008F7935" w:rsidRPr="007C03DF">
        <w:rPr>
          <w:sz w:val="18"/>
          <w:szCs w:val="18"/>
        </w:rPr>
        <w:t xml:space="preserve"> a soft connective tissue that acts as a microcirculatory system</w:t>
      </w:r>
      <w:r w:rsidR="00CC6FFB">
        <w:rPr>
          <w:sz w:val="18"/>
          <w:szCs w:val="18"/>
        </w:rPr>
        <w:t xml:space="preserve"> </w:t>
      </w:r>
      <w:r w:rsidR="00020245">
        <w:rPr>
          <w:sz w:val="18"/>
          <w:szCs w:val="18"/>
        </w:rPr>
        <w:fldChar w:fldCharType="begin"/>
      </w:r>
      <w:r w:rsidR="001C3AD2">
        <w:rPr>
          <w:sz w:val="18"/>
          <w:szCs w:val="18"/>
        </w:rPr>
        <w:instrText xml:space="preserve"> ADDIN EN.CITE &lt;EndNote&gt;&lt;Cite ExcludeAuth="1"&gt;&lt;Year&gt;2008&lt;/Year&gt;&lt;RecNum&gt;15&lt;/RecNum&gt;&lt;DisplayText&gt;(14)&lt;/DisplayText&gt;&lt;record&gt;&lt;rec-number&gt;15&lt;/rec-number&gt;&lt;foreign-keys&gt;&lt;key app="EN" db-id="f20rtrx55te2vheeatrxvtpjedre9axxwdzr" timestamp="1542220202"&gt;15&lt;/key&gt;&lt;/foreign-keys&gt;&lt;ref-type name="Book"&gt;6&lt;/ref-type&gt;&lt;contributors&gt;&lt;tertiary-authors&gt;&lt;author&gt;Nanci, Antonio&lt;/author&gt;&lt;/tertiary-authors&gt;&lt;/contributors&gt;&lt;titles&gt;&lt;title&gt;Ten Cate&amp;apos;s oral histology: development, structure, and function&lt;/title&gt;&lt;short-title&gt;Ten Cate&amp;apos;s oral histology&lt;/short-title&gt;&lt;/titles&gt;&lt;pages&gt;79-107&lt;/pages&gt;&lt;edition&gt;7. ed&lt;/edition&gt;&lt;keywords&gt;&lt;keyword&gt;CD-ROM&lt;/keyword&gt;&lt;keyword&gt;Embryonalentwicklung&lt;/keyword&gt;&lt;keyword&gt;Histologie&lt;/keyword&gt;&lt;keyword&gt;Mouth Histology&lt;/keyword&gt;&lt;keyword&gt;Mundhöhle&lt;/keyword&gt;&lt;keyword&gt;Orale Strukturbiologie&lt;/keyword&gt;&lt;keyword&gt;Teeth Histology&lt;/keyword&gt;&lt;keyword&gt;Zahn&lt;/keyword&gt;&lt;/keywords&gt;&lt;dates&gt;&lt;year&gt;2008&lt;/year&gt;&lt;pub-dates&gt;&lt;date&gt;2008&lt;/date&gt;&lt;/pub-dates&gt;&lt;/dates&gt;&lt;pub-location&gt;St. Louis, Mo.&lt;/pub-location&gt;&lt;publisher&gt;Mosby/Elsevier&lt;/publisher&gt;&lt;isbn&gt;978-0-323-04557-5&lt;/isbn&gt;&lt;urls&gt;&lt;/urls&gt;&lt;remote-database-provider&gt;Gemeinsamer Bibliotheksverbund ISBN&lt;/remote-database-provider&gt;&lt;language&gt;eng&lt;/language&gt;&lt;/record&gt;&lt;/Cite&gt;&lt;/EndNote&gt;</w:instrText>
      </w:r>
      <w:r w:rsidR="00020245">
        <w:rPr>
          <w:sz w:val="18"/>
          <w:szCs w:val="18"/>
        </w:rPr>
        <w:fldChar w:fldCharType="separate"/>
      </w:r>
      <w:r w:rsidR="001C3AD2">
        <w:rPr>
          <w:noProof/>
          <w:sz w:val="18"/>
          <w:szCs w:val="18"/>
        </w:rPr>
        <w:t>(14)</w:t>
      </w:r>
      <w:r w:rsidR="00020245">
        <w:rPr>
          <w:sz w:val="18"/>
          <w:szCs w:val="18"/>
        </w:rPr>
        <w:fldChar w:fldCharType="end"/>
      </w:r>
      <w:r w:rsidR="00CC6FFB">
        <w:rPr>
          <w:sz w:val="18"/>
          <w:szCs w:val="18"/>
        </w:rPr>
        <w:t xml:space="preserve"> </w:t>
      </w:r>
      <w:r w:rsidR="00020245">
        <w:rPr>
          <w:sz w:val="18"/>
          <w:szCs w:val="18"/>
        </w:rPr>
        <w:fldChar w:fldCharType="begin"/>
      </w:r>
      <w:r w:rsidR="001C3AD2">
        <w:rPr>
          <w:sz w:val="18"/>
          <w:szCs w:val="18"/>
        </w:rPr>
        <w:instrText xml:space="preserve"> ADDIN EN.CITE &lt;EndNote&gt;&lt;Cite&gt;&lt;Author&gt;Scutariu&lt;/Author&gt;&lt;Year&gt;2016&lt;/Year&gt;&lt;RecNum&gt;12&lt;/RecNum&gt;&lt;DisplayText&gt;(15)&lt;/DisplayText&gt;&lt;record&gt;&lt;rec-number&gt;12&lt;/rec-number&gt;&lt;foreign-keys&gt;&lt;key app="EN" db-id="f20rtrx55te2vheeatrxvtpjedre9axxwdzr" timestamp="1542220202"&gt;12&lt;/key&gt;&lt;/foreign-keys&gt;&lt;ref-type name="Journal Article"&gt;17&lt;/ref-type&gt;&lt;contributors&gt;&lt;authors&gt;&lt;author&gt;Scutariu, Mihaela Monica&lt;/author&gt;&lt;author&gt;Salamastrakis, Iordanis&lt;/author&gt;&lt;author&gt;Stan, Cristinel Ionel&lt;/author&gt;&lt;author&gt;Nedelcu, Alin HoraŢiu&lt;/author&gt;&lt;author&gt;Gavril, Liviu Ciprian&lt;/author&gt;&lt;author&gt;Costea, Claudia Florida&lt;/author&gt;&lt;author&gt;Dumitrescu, Ana Maria&lt;/author&gt;&lt;author&gt;Sava, Anca&lt;/author&gt;&lt;author&gt;Şapte, Elena&lt;/author&gt;&lt;/authors&gt;&lt;/contributors&gt;&lt;titles&gt;&lt;title&gt;Histopathological consequences of hyperzincemia on rat teeth. Experimental study&lt;/title&gt;&lt;secondary-title&gt;Romanian Journal of Morphology and Embryology = Revue Roumaine De Morphologie Et Embryologie&lt;/secondary-title&gt;&lt;alt-title&gt;Rom J Morphol Embryol&lt;/alt-title&gt;&lt;/titles&gt;&lt;periodical&gt;&lt;full-title&gt;Romanian Journal of Morphology and Embryology = Revue Roumaine De Morphologie Et Embryologie&lt;/full-title&gt;&lt;abbr-1&gt;Rom J Morphol Embryol&lt;/abbr-1&gt;&lt;/periodical&gt;&lt;alt-periodical&gt;&lt;full-title&gt;Romanian Journal of Morphology and Embryology = Revue Roumaine De Morphologie Et Embryologie&lt;/full-title&gt;&lt;abbr-1&gt;Rom J Morphol Embryol&lt;/abbr-1&gt;&lt;/alt-periodical&gt;&lt;pages&gt;1057-1061&lt;/pages&gt;&lt;volume&gt;57&lt;/volume&gt;&lt;number&gt;3&lt;/number&gt;&lt;keywords&gt;&lt;keyword&gt;Animals&lt;/keyword&gt;&lt;keyword&gt;Dental Enamel&lt;/keyword&gt;&lt;keyword&gt;Male&lt;/keyword&gt;&lt;keyword&gt;Metal Metabolism, Inborn Errors&lt;/keyword&gt;&lt;keyword&gt;Rats&lt;/keyword&gt;&lt;keyword&gt;Rats, Wistar&lt;/keyword&gt;&lt;keyword&gt;Zinc&lt;/keyword&gt;&lt;/keywords&gt;&lt;dates&gt;&lt;year&gt;2016&lt;/year&gt;&lt;pub-dates&gt;&lt;date&gt;2016&lt;/date&gt;&lt;/pub-dates&gt;&lt;/dates&gt;&lt;isbn&gt;1220-0522&lt;/isbn&gt;&lt;urls&gt;&lt;related-urls&gt;&lt;url&gt;http://www.ncbi.nlm.nih.gov/pubmed/28002524&lt;/url&gt;&lt;/related-urls&gt;&lt;/urls&gt;&lt;remote-database-provider&gt;PubMed&lt;/remote-database-provider&gt;&lt;language&gt;eng&lt;/language&gt;&lt;/record&gt;&lt;/Cite&gt;&lt;/EndNote&gt;</w:instrText>
      </w:r>
      <w:r w:rsidR="00020245">
        <w:rPr>
          <w:sz w:val="18"/>
          <w:szCs w:val="18"/>
        </w:rPr>
        <w:fldChar w:fldCharType="separate"/>
      </w:r>
      <w:r w:rsidR="001C3AD2">
        <w:rPr>
          <w:noProof/>
          <w:sz w:val="18"/>
          <w:szCs w:val="18"/>
        </w:rPr>
        <w:t>(15)</w:t>
      </w:r>
      <w:r w:rsidR="00020245">
        <w:rPr>
          <w:sz w:val="18"/>
          <w:szCs w:val="18"/>
        </w:rPr>
        <w:fldChar w:fldCharType="end"/>
      </w:r>
      <w:r w:rsidR="00CC6FFB">
        <w:rPr>
          <w:sz w:val="18"/>
          <w:szCs w:val="18"/>
        </w:rPr>
        <w:t xml:space="preserve">.  </w:t>
      </w:r>
      <w:r w:rsidR="008F7935" w:rsidRPr="007C03DF">
        <w:rPr>
          <w:sz w:val="18"/>
          <w:szCs w:val="18"/>
        </w:rPr>
        <w:t xml:space="preserve"> </w:t>
      </w:r>
      <w:r w:rsidR="005F491C" w:rsidRPr="007C03DF">
        <w:rPr>
          <w:sz w:val="18"/>
          <w:szCs w:val="18"/>
        </w:rPr>
        <w:t>Zn content in human</w:t>
      </w:r>
      <w:r w:rsidR="005D0E6E">
        <w:rPr>
          <w:sz w:val="18"/>
          <w:szCs w:val="18"/>
        </w:rPr>
        <w:t xml:space="preserve"> bones and teeth </w:t>
      </w:r>
      <w:r w:rsidR="005D0E6E" w:rsidRPr="003307AA">
        <w:rPr>
          <w:sz w:val="18"/>
          <w:szCs w:val="18"/>
        </w:rPr>
        <w:t xml:space="preserve">accounts for </w:t>
      </w:r>
      <w:r w:rsidR="00A76E7F" w:rsidRPr="003307AA">
        <w:rPr>
          <w:rFonts w:cs="Eurostile"/>
          <w:sz w:val="18"/>
          <w:szCs w:val="18"/>
        </w:rPr>
        <w:t xml:space="preserve">~30% </w:t>
      </w:r>
      <w:r w:rsidR="005D0E6E" w:rsidRPr="003307AA">
        <w:rPr>
          <w:rFonts w:cs="Eurostile"/>
          <w:sz w:val="18"/>
          <w:szCs w:val="18"/>
        </w:rPr>
        <w:t>of total body zinc</w:t>
      </w:r>
      <w:r w:rsidR="00AE4B00" w:rsidRPr="003307AA">
        <w:rPr>
          <w:rFonts w:cs="Eurostile"/>
          <w:sz w:val="18"/>
          <w:szCs w:val="18"/>
        </w:rPr>
        <w:t xml:space="preserve"> {Kambe, 2015 #19}</w:t>
      </w:r>
      <w:r w:rsidR="005D0E6E" w:rsidRPr="003307AA">
        <w:rPr>
          <w:rFonts w:cs="Eurostile"/>
          <w:sz w:val="18"/>
          <w:szCs w:val="18"/>
        </w:rPr>
        <w:t xml:space="preserve">.  </w:t>
      </w:r>
      <w:r w:rsidR="00020245" w:rsidRPr="003307AA">
        <w:rPr>
          <w:rFonts w:cs="Eurostile"/>
          <w:sz w:val="18"/>
          <w:szCs w:val="18"/>
        </w:rPr>
        <w:fldChar w:fldCharType="begin"/>
      </w:r>
      <w:r w:rsidR="001C3AD2" w:rsidRPr="003307AA">
        <w:rPr>
          <w:rFonts w:cs="Eurostile"/>
          <w:sz w:val="18"/>
          <w:szCs w:val="18"/>
        </w:rPr>
        <w:instrText xml:space="preserve"> ADDIN EN.CITE &lt;EndNote&gt;&lt;Cite&gt;&lt;Author&gt;Kambe&lt;/Author&gt;&lt;Year&gt;2015&lt;/Year&gt;&lt;RecNum&gt;19&lt;/RecNum&gt;&lt;Suffix&gt;.  The Zn content in human teeth`, deposited within enamel and/or dentine`, has been studied for decades.  The Zn content of enamel influences the physical properties {Klimuszko`, 2018 `#2&lt;/Suffix&gt;&lt;DisplayText&gt;(1.  The Zn content in human teeth, deposited within enamel and/or dentine, has been studied for decades.  The Zn content of enamel influences the physical properties {Klimuszko, 2018 #2)&lt;/DisplayText&gt;&lt;record&gt;&lt;rec-number&gt;19&lt;/rec-number&gt;&lt;foreign-keys&gt;&lt;key app="EN" db-id="f20rtrx55te2vheeatrxvtpjedre9axxwdzr" timestamp="1542220202"&gt;19&lt;/key&gt;&lt;/foreign-keys&gt;&lt;ref-type name="Journal Article"&gt;17&lt;/ref-type&gt;&lt;contributors&gt;&lt;authors&gt;&lt;author&gt;Kambe, T.&lt;/author&gt;&lt;author&gt;Tsuji, T.&lt;/author&gt;&lt;author&gt;Hashimoto, A.&lt;/author&gt;&lt;author&gt;Itsumura, N.&lt;/author&gt;&lt;/authors&gt;&lt;/contributors&gt;&lt;titles&gt;&lt;title&gt;The Physiological, Biochemical, and Molecular Roles of Zinc Transporters in Zinc Homeostasis and Metabolism&lt;/title&gt;&lt;secondary-title&gt;Physiological Reviews&lt;/secondary-title&gt;&lt;/titles&gt;&lt;periodical&gt;&lt;full-title&gt;Physiological Reviews&lt;/full-title&gt;&lt;/periodical&gt;&lt;pages&gt;749-784&lt;/pages&gt;&lt;volume&gt;95&lt;/volume&gt;&lt;number&gt;3&lt;/number&gt;&lt;dates&gt;&lt;year&gt;2015&lt;/year&gt;&lt;pub-dates&gt;&lt;date&gt;2015/06/17/&lt;/date&gt;&lt;/pub-dates&gt;&lt;/dates&gt;&lt;isbn&gt;0031-9333, 1522-1210&lt;/isbn&gt;&lt;urls&gt;&lt;related-urls&gt;&lt;url&gt;http://physrev.physiology.org/cgi/doi/10.1152/physrev.00035.2014&lt;/url&gt;&lt;/related-urls&gt;&lt;/urls&gt;&lt;electronic-resource-num&gt;10.1152/physrev.00035.2014&lt;/electronic-resource-num&gt;&lt;remote-database-provider&gt;CrossRef&lt;/remote-database-provider&gt;&lt;language&gt;en&lt;/language&gt;&lt;access-date&gt;2017/09/04/11:41:41&lt;/access-date&gt;&lt;/record&gt;&lt;/Cite&gt;&lt;/EndNote&gt;</w:instrText>
      </w:r>
      <w:r w:rsidR="00020245" w:rsidRPr="003307AA">
        <w:rPr>
          <w:rFonts w:cs="Eurostile"/>
          <w:sz w:val="18"/>
          <w:szCs w:val="18"/>
        </w:rPr>
        <w:fldChar w:fldCharType="separate"/>
      </w:r>
      <w:r w:rsidR="001C3AD2" w:rsidRPr="003307AA">
        <w:rPr>
          <w:rFonts w:cs="Eurostile"/>
          <w:noProof/>
          <w:sz w:val="18"/>
          <w:szCs w:val="18"/>
        </w:rPr>
        <w:t xml:space="preserve">  The Zn content in human teeth, deposited within enamel and/or dentine, has been studied for decades.  The Zn content of enamel influences the physical properties </w:t>
      </w:r>
      <w:r w:rsidR="00020245" w:rsidRPr="003307AA">
        <w:rPr>
          <w:rFonts w:cs="Eurostile"/>
          <w:sz w:val="18"/>
          <w:szCs w:val="18"/>
        </w:rPr>
        <w:fldChar w:fldCharType="end"/>
      </w:r>
      <w:r w:rsidR="00055C7A" w:rsidRPr="003307AA">
        <w:rPr>
          <w:rFonts w:cs="Eurostile"/>
          <w:sz w:val="18"/>
          <w:szCs w:val="18"/>
        </w:rPr>
        <w:fldChar w:fldCharType="begin"/>
      </w:r>
      <w:r w:rsidR="001C3AD2" w:rsidRPr="003307AA">
        <w:rPr>
          <w:rFonts w:cs="Eurostile"/>
          <w:sz w:val="18"/>
          <w:szCs w:val="18"/>
        </w:rPr>
        <w:instrText xml:space="preserve"> ADDIN EN.CITE &lt;EndNote&gt;&lt;Cite&gt;&lt;Author&gt;Klimuszko&lt;/Author&gt;&lt;Year&gt;2018&lt;/Year&gt;&lt;RecNum&gt;2&lt;/RecNum&gt;&lt;DisplayText&gt;(16)&lt;/DisplayText&gt;&lt;record&gt;&lt;rec-number&gt;2&lt;/rec-number&gt;&lt;foreign-keys&gt;&lt;key app="EN" db-id="29rf5z0tpztzwked0vl59vrqpep2v2azv0ee" timestamp="0"&gt;2&lt;/key&gt;&lt;/foreign-keys&gt;&lt;ref-type name="Journal Article"&gt;17&lt;/ref-type&gt;&lt;contributors&gt;&lt;authors&gt;&lt;author&gt;Klimuszko, E.&lt;/author&gt;&lt;author&gt;Orywal, K.&lt;/author&gt;&lt;author&gt;Sierpinska, T.&lt;/author&gt;&lt;author&gt;Sidun, J.&lt;/author&gt;&lt;author&gt;Golebiewska, M.&lt;/author&gt;&lt;/authors&gt;&lt;/contributors&gt;&lt;auth-address&gt;Department of Prosthetic Dentistry, Medical University of Bialystok, Bialystok, Poland.&amp;#xD;Laboratory of Biochemical Diagnostics Department, Medical University of Bialystok, Bialystok, Poland.&amp;#xD;Department of Materials Science and Biomedical Engineering, Bialystok University of Technology, Bialystok, Poland.&lt;/auth-address&gt;&lt;titles&gt;&lt;title&gt;The evaluation of zinc and copper content in tooth enamel without any pathological changes - an in vitro study&lt;/title&gt;&lt;secondary-title&gt;Int J Nanomedicine&lt;/secondary-title&gt;&lt;/titles&gt;&lt;pages&gt;1257-1264&lt;/pages&gt;&lt;volume&gt;13&lt;/volume&gt;&lt;keywords&gt;&lt;keyword&gt;Adolescent&lt;/keyword&gt;&lt;keyword&gt;Copper/*analysis&lt;/keyword&gt;&lt;keyword&gt;Dental Enamel/*chemistry&lt;/keyword&gt;&lt;keyword&gt;Humans&lt;/keyword&gt;&lt;keyword&gt;Tooth/*chemistry&lt;/keyword&gt;&lt;keyword&gt;Young Adult&lt;/keyword&gt;&lt;keyword&gt;Zinc/*analysis&lt;/keyword&gt;&lt;keyword&gt;copper&lt;/keyword&gt;&lt;keyword&gt;enamel&lt;/keyword&gt;&lt;keyword&gt;zinc&lt;/keyword&gt;&lt;/keywords&gt;&lt;dates&gt;&lt;year&gt;2018&lt;/year&gt;&lt;/dates&gt;&lt;isbn&gt;1178-2013 (Electronic)&amp;#xD;1176-9114 (Linking)&lt;/isbn&gt;&lt;accession-num&gt;29535521&lt;/accession-num&gt;&lt;urls&gt;&lt;related-urls&gt;&lt;url&gt;https://www.ncbi.nlm.nih.gov/pubmed/29535521&lt;/url&gt;&lt;/related-urls&gt;&lt;/urls&gt;&lt;custom2&gt;PMC5841334&lt;/custom2&gt;&lt;electronic-resource-num&gt;10.2147/IJN.S155228&lt;/electronic-resource-num&gt;&lt;/record&gt;&lt;/Cite&gt;&lt;/EndNote&gt;</w:instrText>
      </w:r>
      <w:r w:rsidR="00055C7A" w:rsidRPr="003307AA">
        <w:rPr>
          <w:rFonts w:cs="Eurostile"/>
          <w:sz w:val="18"/>
          <w:szCs w:val="18"/>
        </w:rPr>
        <w:fldChar w:fldCharType="separate"/>
      </w:r>
      <w:r w:rsidR="001C3AD2" w:rsidRPr="003307AA">
        <w:rPr>
          <w:rFonts w:cs="Eurostile"/>
          <w:noProof/>
          <w:sz w:val="18"/>
          <w:szCs w:val="18"/>
        </w:rPr>
        <w:t>(16)</w:t>
      </w:r>
      <w:r w:rsidR="00055C7A" w:rsidRPr="003307AA">
        <w:rPr>
          <w:rFonts w:cs="Eurostile"/>
          <w:sz w:val="18"/>
          <w:szCs w:val="18"/>
        </w:rPr>
        <w:fldChar w:fldCharType="end"/>
      </w:r>
      <w:r w:rsidR="00493E6C" w:rsidRPr="003307AA">
        <w:rPr>
          <w:sz w:val="18"/>
          <w:szCs w:val="18"/>
        </w:rPr>
        <w:t>, having likely implications for enamel resilience and dental health,</w:t>
      </w:r>
      <w:r w:rsidR="005F491C" w:rsidRPr="003307AA">
        <w:rPr>
          <w:sz w:val="18"/>
          <w:szCs w:val="18"/>
        </w:rPr>
        <w:t xml:space="preserve"> and </w:t>
      </w:r>
      <w:r w:rsidR="0058097F" w:rsidRPr="003307AA">
        <w:rPr>
          <w:sz w:val="18"/>
          <w:szCs w:val="18"/>
        </w:rPr>
        <w:t xml:space="preserve">has been </w:t>
      </w:r>
      <w:r w:rsidR="005F491C" w:rsidRPr="003307AA">
        <w:rPr>
          <w:sz w:val="18"/>
          <w:szCs w:val="18"/>
        </w:rPr>
        <w:t>used as a proxy to identify environmental exposure to Zn from pollution, disease, and/or dietary intake.</w:t>
      </w:r>
      <w:r w:rsidR="00C648B6" w:rsidRPr="003307AA">
        <w:rPr>
          <w:sz w:val="18"/>
          <w:szCs w:val="18"/>
        </w:rPr>
        <w:t xml:space="preserve"> </w:t>
      </w:r>
      <w:r w:rsidR="00A15DBC" w:rsidRPr="003307AA">
        <w:rPr>
          <w:sz w:val="18"/>
          <w:szCs w:val="18"/>
        </w:rPr>
        <w:t>Zn and its transport is also importa</w:t>
      </w:r>
      <w:r w:rsidR="00AE4B00" w:rsidRPr="003307AA">
        <w:rPr>
          <w:sz w:val="18"/>
          <w:szCs w:val="18"/>
        </w:rPr>
        <w:t>nt for normal tooth development. I</w:t>
      </w:r>
      <w:r w:rsidR="00A15DBC" w:rsidRPr="003307AA">
        <w:rPr>
          <w:sz w:val="18"/>
          <w:szCs w:val="18"/>
        </w:rPr>
        <w:t>ndividuals with Ehlers-Danlos syndrome (EDS), a group of genetic disorders that manifest as abnormalities in</w:t>
      </w:r>
      <w:r w:rsidR="006A684D" w:rsidRPr="003307AA">
        <w:rPr>
          <w:sz w:val="18"/>
          <w:szCs w:val="18"/>
        </w:rPr>
        <w:t xml:space="preserve"> tooth development</w:t>
      </w:r>
      <w:r w:rsidR="00AE4B00" w:rsidRPr="003307AA">
        <w:rPr>
          <w:sz w:val="18"/>
          <w:szCs w:val="18"/>
        </w:rPr>
        <w:t>, exhibit a lack of ZIP13 expression</w:t>
      </w:r>
      <w:r w:rsidR="006A684D" w:rsidRPr="003307AA">
        <w:rPr>
          <w:sz w:val="18"/>
          <w:szCs w:val="18"/>
        </w:rPr>
        <w:t xml:space="preserve">.  </w:t>
      </w:r>
      <w:r w:rsidR="008472B1" w:rsidRPr="003307AA">
        <w:rPr>
          <w:sz w:val="18"/>
          <w:szCs w:val="18"/>
        </w:rPr>
        <w:t xml:space="preserve">A study of siblings with EDS revealed </w:t>
      </w:r>
      <w:r w:rsidR="008472B1" w:rsidRPr="003307AA">
        <w:rPr>
          <w:rFonts w:cs="Arial"/>
          <w:color w:val="333333"/>
          <w:sz w:val="18"/>
          <w:szCs w:val="18"/>
          <w:lang w:val="en"/>
        </w:rPr>
        <w:t>that SLC39A13 dysfunction caused this skeletal and connective tissue disease</w:t>
      </w:r>
      <w:r w:rsidR="00B6643D" w:rsidRPr="003307AA">
        <w:rPr>
          <w:rFonts w:cs="Arial"/>
          <w:color w:val="333333"/>
          <w:sz w:val="18"/>
          <w:szCs w:val="18"/>
          <w:lang w:val="en"/>
        </w:rPr>
        <w:t xml:space="preserve"> </w:t>
      </w:r>
      <w:r w:rsidR="005271F1" w:rsidRPr="003307AA">
        <w:rPr>
          <w:rFonts w:cs="Arial"/>
          <w:color w:val="333333"/>
          <w:sz w:val="18"/>
          <w:szCs w:val="18"/>
          <w:lang w:val="en"/>
        </w:rPr>
        <w:fldChar w:fldCharType="begin">
          <w:fldData xml:space="preserve">PEVuZE5vdGU+PENpdGU+PEF1dGhvcj5GdWthZGE8L0F1dGhvcj48WWVhcj4yMDA4PC9ZZWFyPjxS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=
</w:fldData>
        </w:fldChar>
      </w:r>
      <w:r w:rsidR="001C3AD2" w:rsidRPr="003307AA">
        <w:rPr>
          <w:rFonts w:cs="Arial"/>
          <w:color w:val="333333"/>
          <w:sz w:val="18"/>
          <w:szCs w:val="18"/>
          <w:lang w:val="en"/>
        </w:rPr>
        <w:instrText xml:space="preserve"> ADDIN EN.CITE </w:instrText>
      </w:r>
      <w:r w:rsidR="001C3AD2" w:rsidRPr="003307AA">
        <w:rPr>
          <w:rFonts w:cs="Arial"/>
          <w:color w:val="333333"/>
          <w:sz w:val="18"/>
          <w:szCs w:val="18"/>
          <w:lang w:val="en"/>
        </w:rPr>
        <w:fldChar w:fldCharType="begin">
          <w:fldData xml:space="preserve">PEVuZE5vdGU+PENpdGU+PEF1dGhvcj5GdWthZGE8L0F1dGhvcj48WWVhcj4yMDA4PC9ZZWFyPjxS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=
</w:fldData>
        </w:fldChar>
      </w:r>
      <w:r w:rsidR="001C3AD2" w:rsidRPr="003307AA">
        <w:rPr>
          <w:rFonts w:cs="Arial"/>
          <w:color w:val="333333"/>
          <w:sz w:val="18"/>
          <w:szCs w:val="18"/>
          <w:lang w:val="en"/>
        </w:rPr>
        <w:instrText xml:space="preserve"> ADDIN EN.CITE.DATA </w:instrText>
      </w:r>
      <w:r w:rsidR="001C3AD2" w:rsidRPr="003307AA">
        <w:rPr>
          <w:rFonts w:cs="Arial"/>
          <w:color w:val="333333"/>
          <w:sz w:val="18"/>
          <w:szCs w:val="18"/>
          <w:lang w:val="en"/>
        </w:rPr>
      </w:r>
      <w:r w:rsidR="001C3AD2" w:rsidRPr="003307AA">
        <w:rPr>
          <w:rFonts w:cs="Arial"/>
          <w:color w:val="333333"/>
          <w:sz w:val="18"/>
          <w:szCs w:val="18"/>
          <w:lang w:val="en"/>
        </w:rPr>
        <w:fldChar w:fldCharType="end"/>
      </w:r>
      <w:r w:rsidR="005271F1" w:rsidRPr="003307AA">
        <w:rPr>
          <w:rFonts w:cs="Arial"/>
          <w:color w:val="333333"/>
          <w:sz w:val="18"/>
          <w:szCs w:val="18"/>
          <w:lang w:val="en"/>
        </w:rPr>
      </w:r>
      <w:r w:rsidR="005271F1" w:rsidRPr="003307AA">
        <w:rPr>
          <w:rFonts w:cs="Arial"/>
          <w:color w:val="333333"/>
          <w:sz w:val="18"/>
          <w:szCs w:val="18"/>
          <w:lang w:val="en"/>
        </w:rPr>
        <w:fldChar w:fldCharType="separate"/>
      </w:r>
      <w:r w:rsidR="001C3AD2" w:rsidRPr="003307AA">
        <w:rPr>
          <w:rFonts w:cs="Arial"/>
          <w:noProof/>
          <w:color w:val="333333"/>
          <w:sz w:val="18"/>
          <w:szCs w:val="18"/>
          <w:lang w:val="en"/>
        </w:rPr>
        <w:t>(17)</w:t>
      </w:r>
      <w:r w:rsidR="005271F1" w:rsidRPr="003307AA">
        <w:rPr>
          <w:rFonts w:cs="Arial"/>
          <w:color w:val="333333"/>
          <w:sz w:val="18"/>
          <w:szCs w:val="18"/>
          <w:lang w:val="en"/>
        </w:rPr>
        <w:fldChar w:fldCharType="end"/>
      </w:r>
      <w:r w:rsidR="008472B1" w:rsidRPr="003307AA">
        <w:rPr>
          <w:rFonts w:cs="Arial"/>
          <w:color w:val="333333"/>
          <w:sz w:val="18"/>
          <w:szCs w:val="18"/>
          <w:lang w:val="en"/>
        </w:rPr>
        <w:t xml:space="preserve"> </w:t>
      </w:r>
      <w:r w:rsidR="00A15DBC" w:rsidRPr="003307AA">
        <w:rPr>
          <w:sz w:val="18"/>
          <w:szCs w:val="18"/>
        </w:rPr>
        <w:t xml:space="preserve">while features of the syndrome were replicated in </w:t>
      </w:r>
      <w:r w:rsidR="00A15DBC" w:rsidRPr="003307AA">
        <w:rPr>
          <w:i/>
          <w:sz w:val="18"/>
          <w:szCs w:val="18"/>
        </w:rPr>
        <w:t>Zip13-KO</w:t>
      </w:r>
      <w:r w:rsidR="00A15DBC" w:rsidRPr="003307AA">
        <w:rPr>
          <w:sz w:val="18"/>
          <w:szCs w:val="18"/>
        </w:rPr>
        <w:t xml:space="preserve"> mice</w:t>
      </w:r>
      <w:r w:rsidR="00B6643D" w:rsidRPr="003307AA">
        <w:rPr>
          <w:sz w:val="18"/>
          <w:szCs w:val="18"/>
        </w:rPr>
        <w:t xml:space="preserve"> </w:t>
      </w:r>
      <w:r w:rsidR="00020245" w:rsidRPr="003307AA">
        <w:rPr>
          <w:sz w:val="18"/>
          <w:szCs w:val="18"/>
        </w:rPr>
        <w:fldChar w:fldCharType="begin"/>
      </w:r>
      <w:r w:rsidR="001C3AD2" w:rsidRPr="003307AA">
        <w:rPr>
          <w:sz w:val="18"/>
          <w:szCs w:val="18"/>
        </w:rPr>
        <w:instrText xml:space="preserve"> ADDIN EN.CITE &lt;EndNote&gt;&lt;Cite&gt;&lt;Author&gt;Fukada&lt;/Author&gt;&lt;Year&gt;2011&lt;/Year&gt;&lt;RecNum&gt;11&lt;/RecNum&gt;&lt;DisplayText&gt;(18)&lt;/DisplayText&gt;&lt;record&gt;&lt;rec-number&gt;11&lt;/rec-number&gt;&lt;foreign-keys&gt;&lt;key app="EN" db-id="f20rtrx55te2vheeatrxvtpjedre9axxwdzr" timestamp="1542220202"&gt;11&lt;/key&gt;&lt;/foreign-keys&gt;&lt;ref-type name="Journal Article"&gt;17&lt;/ref-type&gt;&lt;contributors&gt;&lt;authors&gt;&lt;author&gt;Fukada, Toshiyuki&lt;/author&gt;&lt;author&gt;Asada, Yoshinobu&lt;/author&gt;&lt;author&gt;Mishima, Kenji&lt;/author&gt;&lt;author&gt;Shimoda, Shinji&lt;/author&gt;&lt;author&gt;Saito, Ichiro&lt;/author&gt;&lt;/authors&gt;&lt;/contributors&gt;&lt;titles&gt;&lt;title&gt;Slc39a13/Zip13: A Crucial Zinc Transporter Involved in Tooth Development and Inherited Disorders&lt;/title&gt;&lt;secondary-title&gt;Journal of Oral Biosciences&lt;/secondary-title&gt;&lt;short-title&gt;Slc39a13/Zip13&lt;/short-title&gt;&lt;/titles&gt;&lt;periodical&gt;&lt;full-title&gt;Journal of Oral Biosciences&lt;/full-title&gt;&lt;/periodical&gt;&lt;pages&gt;1-12&lt;/pages&gt;&lt;volume&gt;53&lt;/volume&gt;&lt;number&gt;1&lt;/number&gt;&lt;dates&gt;&lt;year&gt;2011&lt;/year&gt;&lt;pub-dates&gt;&lt;date&gt;2011/01//&lt;/date&gt;&lt;/pub-dates&gt;&lt;/dates&gt;&lt;isbn&gt;13490079&lt;/isbn&gt;&lt;urls&gt;&lt;related-urls&gt;&lt;url&gt;http://linkinghub.elsevier.com/retrieve/pii/S1349007911800307&lt;/url&gt;&lt;/related-urls&gt;&lt;/urls&gt;&lt;electronic-resource-num&gt;10.1016/S1349-0079(11)80030-7&lt;/electronic-resource-num&gt;&lt;remote-database-provider&gt;CrossRef&lt;/remote-database-provider&gt;&lt;language&gt;en&lt;/language&gt;&lt;access-date&gt;2017/09/05/14:09:05&lt;/access-date&gt;&lt;/record&gt;&lt;/Cite&gt;&lt;/EndNote&gt;</w:instrText>
      </w:r>
      <w:r w:rsidR="00020245" w:rsidRPr="003307AA">
        <w:rPr>
          <w:sz w:val="18"/>
          <w:szCs w:val="18"/>
        </w:rPr>
        <w:fldChar w:fldCharType="separate"/>
      </w:r>
      <w:r w:rsidR="001C3AD2" w:rsidRPr="003307AA">
        <w:rPr>
          <w:noProof/>
          <w:sz w:val="18"/>
          <w:szCs w:val="18"/>
        </w:rPr>
        <w:t>(18)</w:t>
      </w:r>
      <w:r w:rsidR="00020245" w:rsidRPr="003307AA">
        <w:rPr>
          <w:sz w:val="18"/>
          <w:szCs w:val="18"/>
        </w:rPr>
        <w:fldChar w:fldCharType="end"/>
      </w:r>
      <w:r w:rsidR="005C066B" w:rsidRPr="003307AA">
        <w:rPr>
          <w:sz w:val="18"/>
          <w:szCs w:val="18"/>
        </w:rPr>
        <w:t>.</w:t>
      </w:r>
      <w:r w:rsidR="00B6643D" w:rsidRPr="003307AA">
        <w:rPr>
          <w:sz w:val="18"/>
          <w:szCs w:val="18"/>
        </w:rPr>
        <w:t xml:space="preserve"> </w:t>
      </w:r>
      <w:r w:rsidR="00C648B6" w:rsidRPr="003307AA">
        <w:rPr>
          <w:sz w:val="18"/>
          <w:szCs w:val="18"/>
        </w:rPr>
        <w:t>T</w:t>
      </w:r>
      <w:r w:rsidR="005F491C" w:rsidRPr="003307AA">
        <w:rPr>
          <w:sz w:val="18"/>
          <w:szCs w:val="18"/>
        </w:rPr>
        <w:t xml:space="preserve">he mechanism of Zn deposition within </w:t>
      </w:r>
      <w:r w:rsidR="005179B8" w:rsidRPr="003307AA">
        <w:rPr>
          <w:sz w:val="18"/>
          <w:szCs w:val="18"/>
        </w:rPr>
        <w:t>the</w:t>
      </w:r>
      <w:r w:rsidR="00BC6C13" w:rsidRPr="003307AA">
        <w:rPr>
          <w:sz w:val="18"/>
          <w:szCs w:val="18"/>
        </w:rPr>
        <w:t xml:space="preserve"> </w:t>
      </w:r>
      <w:r w:rsidR="005F491C" w:rsidRPr="003307AA">
        <w:rPr>
          <w:sz w:val="18"/>
          <w:szCs w:val="18"/>
        </w:rPr>
        <w:t>dent</w:t>
      </w:r>
      <w:r w:rsidR="00C648B6" w:rsidRPr="003307AA">
        <w:rPr>
          <w:sz w:val="18"/>
          <w:szCs w:val="18"/>
        </w:rPr>
        <w:t>al hard tissue is unknown</w:t>
      </w:r>
      <w:r w:rsidR="007A6A9A" w:rsidRPr="003307AA">
        <w:rPr>
          <w:sz w:val="18"/>
          <w:szCs w:val="18"/>
        </w:rPr>
        <w:t xml:space="preserve"> </w:t>
      </w:r>
      <w:r w:rsidR="00E36840" w:rsidRPr="003307AA">
        <w:rPr>
          <w:sz w:val="18"/>
          <w:szCs w:val="18"/>
        </w:rPr>
        <w:t>but,</w:t>
      </w:r>
      <w:r w:rsidR="00493E6C" w:rsidRPr="003307AA">
        <w:rPr>
          <w:sz w:val="18"/>
          <w:szCs w:val="18"/>
        </w:rPr>
        <w:t xml:space="preserve"> for</w:t>
      </w:r>
      <w:r w:rsidR="00A44965" w:rsidRPr="003307AA">
        <w:rPr>
          <w:sz w:val="18"/>
          <w:szCs w:val="18"/>
        </w:rPr>
        <w:t xml:space="preserve"> these</w:t>
      </w:r>
      <w:r w:rsidR="00493E6C" w:rsidRPr="003307AA">
        <w:rPr>
          <w:sz w:val="18"/>
          <w:szCs w:val="18"/>
        </w:rPr>
        <w:t xml:space="preserve"> reasons,</w:t>
      </w:r>
      <w:r w:rsidR="00E36840" w:rsidRPr="003307AA">
        <w:rPr>
          <w:sz w:val="18"/>
          <w:szCs w:val="18"/>
        </w:rPr>
        <w:t xml:space="preserve"> is important to elucidate.</w:t>
      </w:r>
    </w:p>
    <w:p w14:paraId="28B09B7A" w14:textId="77777777" w:rsidR="008E12FA" w:rsidRPr="003307AA" w:rsidRDefault="008E12FA" w:rsidP="005F491C">
      <w:pPr>
        <w:pStyle w:val="RSCB02ArticleText"/>
      </w:pPr>
    </w:p>
    <w:p w14:paraId="7916743A" w14:textId="65DD86BD" w:rsidR="00B20957" w:rsidRDefault="00D856AE" w:rsidP="008F7935">
      <w:pPr>
        <w:pStyle w:val="RSCB02ArticleText"/>
        <w:rPr>
          <w:rFonts w:ascii="Times New Roman" w:hAnsi="Times New Roman"/>
          <w:sz w:val="24"/>
          <w:szCs w:val="24"/>
          <w:lang w:eastAsia="en-GB"/>
        </w:rPr>
      </w:pPr>
      <w:r w:rsidRPr="003307AA">
        <w:t xml:space="preserve">We hypothesised that </w:t>
      </w:r>
      <w:r w:rsidR="006F55E5" w:rsidRPr="003307AA">
        <w:t>Zn</w:t>
      </w:r>
      <w:r w:rsidRPr="003307AA">
        <w:t xml:space="preserve"> efflux </w:t>
      </w:r>
      <w:r w:rsidR="006F55E5" w:rsidRPr="003307AA">
        <w:t xml:space="preserve">from the odontoblast </w:t>
      </w:r>
      <w:r w:rsidRPr="003307AA">
        <w:t xml:space="preserve">mediated by </w:t>
      </w:r>
      <w:r w:rsidR="006F55E5" w:rsidRPr="003307AA">
        <w:t xml:space="preserve">some or all of the 10 </w:t>
      </w:r>
      <w:r w:rsidRPr="003307AA">
        <w:t xml:space="preserve">members of the ZnT family </w:t>
      </w:r>
      <w:r w:rsidR="006F55E5" w:rsidRPr="003307AA">
        <w:t xml:space="preserve">and regulated by the availability of Zn </w:t>
      </w:r>
      <w:r w:rsidRPr="003307AA">
        <w:t>is a key</w:t>
      </w:r>
      <w:r>
        <w:t xml:space="preserve"> step in </w:t>
      </w:r>
      <w:r w:rsidR="006F55E5">
        <w:t xml:space="preserve">its deposition in the dental hard tissues.  </w:t>
      </w:r>
      <w:r w:rsidR="00176E98">
        <w:t>Th</w:t>
      </w:r>
      <w:r w:rsidR="006F55E5">
        <w:t>us</w:t>
      </w:r>
      <w:r w:rsidR="00176E98">
        <w:t>, t</w:t>
      </w:r>
      <w:r w:rsidR="008F7935">
        <w:t>he objectives of this study were to elucidate expression of Zn transporter</w:t>
      </w:r>
      <w:r w:rsidR="00AF1442">
        <w:t>s</w:t>
      </w:r>
      <w:r w:rsidR="008F7935">
        <w:t xml:space="preserve"> in human pulp tissue, removed from deciduous teeth</w:t>
      </w:r>
      <w:r w:rsidR="00AF1442">
        <w:t>,</w:t>
      </w:r>
      <w:r w:rsidR="008F7935">
        <w:t xml:space="preserve"> and </w:t>
      </w:r>
      <w:r w:rsidR="005179B8">
        <w:t xml:space="preserve">to </w:t>
      </w:r>
      <w:r w:rsidR="008F7935">
        <w:t xml:space="preserve">measure changes in Zn transporter </w:t>
      </w:r>
      <w:r w:rsidR="00AF1442">
        <w:t xml:space="preserve">mRNA </w:t>
      </w:r>
      <w:r w:rsidR="0058097F">
        <w:t xml:space="preserve">in response </w:t>
      </w:r>
      <w:r w:rsidR="008F7935">
        <w:t>to extracellular Zn</w:t>
      </w:r>
      <w:r w:rsidR="0058097F">
        <w:t xml:space="preserve"> exposure</w:t>
      </w:r>
      <w:r w:rsidR="00176E98">
        <w:t xml:space="preserve"> in an odontoblast like</w:t>
      </w:r>
      <w:r w:rsidR="008F7935">
        <w:t>-cell during primary dentine formation</w:t>
      </w:r>
      <w:r w:rsidR="0058097F">
        <w:rPr>
          <w:rFonts w:ascii="Times New Roman" w:hAnsi="Times New Roman"/>
          <w:sz w:val="24"/>
          <w:szCs w:val="24"/>
          <w:lang w:eastAsia="en-GB"/>
        </w:rPr>
        <w:t>.</w:t>
      </w:r>
    </w:p>
    <w:p w14:paraId="6D75E049" w14:textId="77777777" w:rsidR="00B92FC2" w:rsidRPr="00FC47B5" w:rsidRDefault="00176E98" w:rsidP="00B92FC2">
      <w:pPr>
        <w:pStyle w:val="RSCB04AHeadingSection"/>
      </w:pPr>
      <w:r>
        <w:t>Ma</w:t>
      </w:r>
      <w:r w:rsidR="00B92FC2">
        <w:t>terials and methods</w:t>
      </w:r>
    </w:p>
    <w:p w14:paraId="5A2CD76D" w14:textId="77777777" w:rsidR="00A01E88" w:rsidRDefault="00A01E88" w:rsidP="00A01E88">
      <w:pPr>
        <w:pStyle w:val="RSCB02ArticleText"/>
      </w:pPr>
    </w:p>
    <w:p w14:paraId="73536FF7" w14:textId="6CBB1756" w:rsidR="00162413" w:rsidRDefault="00162413" w:rsidP="00162413">
      <w:pPr>
        <w:pStyle w:val="RSCB06BHeadingSub-Section"/>
        <w:jc w:val="both"/>
        <w:rPr>
          <w:shd w:val="clear" w:color="auto" w:fill="FFFFFF"/>
        </w:rPr>
      </w:pPr>
      <w:r>
        <w:rPr>
          <w:shd w:val="clear" w:color="auto" w:fill="FFFFFF"/>
        </w:rPr>
        <w:t>Differentiation of human odontoblast-like cell</w:t>
      </w:r>
      <w:r w:rsidR="003C5587">
        <w:rPr>
          <w:shd w:val="clear" w:color="auto" w:fill="FFFFFF"/>
        </w:rPr>
        <w:t>s</w:t>
      </w:r>
      <w:r>
        <w:rPr>
          <w:shd w:val="clear" w:color="auto" w:fill="FFFFFF"/>
        </w:rPr>
        <w:t xml:space="preserve"> </w:t>
      </w:r>
      <w:r w:rsidR="003C5587">
        <w:rPr>
          <w:shd w:val="clear" w:color="auto" w:fill="FFFFFF"/>
        </w:rPr>
        <w:t>and confirmation of a</w:t>
      </w:r>
      <w:r>
        <w:rPr>
          <w:shd w:val="clear" w:color="auto" w:fill="FFFFFF"/>
        </w:rPr>
        <w:t xml:space="preserve"> secretory</w:t>
      </w:r>
      <w:r w:rsidR="003C5587">
        <w:rPr>
          <w:shd w:val="clear" w:color="auto" w:fill="FFFFFF"/>
        </w:rPr>
        <w:t xml:space="preserve"> phenotype</w:t>
      </w:r>
    </w:p>
    <w:p w14:paraId="62FB550F" w14:textId="110D48DE" w:rsidR="00A01E88" w:rsidRDefault="00162413" w:rsidP="002415B0">
      <w:pPr>
        <w:pStyle w:val="RSCB02ArticleText"/>
      </w:pPr>
      <w:r>
        <w:t>The HDP-hTERT cell lin</w:t>
      </w:r>
      <w:r w:rsidR="006F0E87">
        <w:t>e was supplied by</w:t>
      </w:r>
      <w:r>
        <w:t xml:space="preserve"> </w:t>
      </w:r>
      <w:r w:rsidR="00E30D21" w:rsidRPr="00851485">
        <w:t>Professor Takashi Takata (</w:t>
      </w:r>
      <w:r w:rsidR="00E30D21" w:rsidRPr="00851485">
        <w:rPr>
          <w:rFonts w:cs="Arial"/>
          <w:lang w:val="en"/>
        </w:rPr>
        <w:t>Department of Oral and Maxillofacial Pathobiology, Hirosh</w:t>
      </w:r>
      <w:r w:rsidR="00E30D21">
        <w:rPr>
          <w:rFonts w:cs="Arial"/>
          <w:lang w:val="en"/>
        </w:rPr>
        <w:t>ima University, Hiroshima, Japan).</w:t>
      </w:r>
      <w:r>
        <w:t xml:space="preserve"> </w:t>
      </w:r>
      <w:r w:rsidR="00E30D21">
        <w:t>These were</w:t>
      </w:r>
      <w:r>
        <w:t xml:space="preserve"> differentiated into secretory odontoblast-like </w:t>
      </w:r>
      <w:r w:rsidRPr="00DE02F9">
        <w:t>cells using mineral-induced growth medium</w:t>
      </w:r>
      <w:r>
        <w:t>, as previously described</w:t>
      </w:r>
      <w:r w:rsidR="00197A45">
        <w:t xml:space="preserve"> </w:t>
      </w:r>
      <w:r w:rsidR="005271F1">
        <w:fldChar w:fldCharType="begin">
          <w:fldData xml:space="preserve">PEVuZE5vdGU+PENpdGU+PEF1dGhvcj5LaXRhZ2F3YTwvQXV0aG9yPjxZZWFyPjIwMDc8L1llYXI+
PFJlY051bT4zNDwvUmVjTnVtPjxEaXNwbGF5VGV4dD4oMTkpPC9EaXNwbGF5VGV4dD48cmVjb3Jk
PjxyZWMtbnVtYmVyPjM0PC9yZWMtbnVtYmVyPjxmb3JlaWduLWtleXM+PGtleSBhcHA9IkVOIiBk
Yi1pZD0iZjIwcnRyeDU1dGUydmhlZWF0cnh2dHBqZWRyZTlheHh3ZHpyIiB0aW1lc3RhbXA9IjE1
NDI2MjQ3OTciPjM0PC9rZXk+PC9mb3JlaWduLWtleXM+PHJlZi10eXBlIG5hbWU9IkpvdXJuYWwg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eS10aXRsZT5BcmNoIE9yYWwgQmlvbDwvc2Vjb25kYXJ5LXRpdGxlPjwvdGl0bGVzPjxwZXJpb2Rp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</w:fldData>
        </w:fldChar>
      </w:r>
      <w:r w:rsidR="001C3AD2">
        <w:instrText xml:space="preserve"> ADDIN EN.CITE </w:instrText>
      </w:r>
      <w:r w:rsidR="001C3AD2">
        <w:fldChar w:fldCharType="begin">
          <w:fldData xml:space="preserve">PEVuZE5vdGU+PENpdGU+PEF1dGhvcj5LaXRhZ2F3YTwvQXV0aG9yPjxZZWFyPjIwMDc8L1llYXI+
PFJlY051bT4zNDwvUmVjTnVtPjxEaXNwbGF5VGV4dD4oMTkpPC9EaXNwbGF5VGV4dD48cmVjb3Jk
PjxyZWMtbnVtYmVyPjM0PC9yZWMtbnVtYmVyPjxmb3JlaWduLWtleXM+PGtleSBhcHA9IkVOIiBk
Yi1pZD0iZjIwcnRyeDU1dGUydmhlZWF0cnh2dHBqZWRyZTlheHh3ZHpyIiB0aW1lc3RhbXA9IjE1
NDI2MjQ3OTciPjM0PC9rZXk+PC9mb3JlaWduLWtleXM+PHJlZi10eXBlIG5hbWU9IkpvdXJuYWwg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eS10aXRsZT5BcmNoIE9yYWwgQmlvbDwvc2Vjb25kYXJ5LXRpdGxlPjwvdGl0bGVzPjxwZXJpb2Rp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</w:fldData>
        </w:fldChar>
      </w:r>
      <w:r w:rsidR="001C3AD2">
        <w:instrText xml:space="preserve"> ADDIN EN.CITE.DATA </w:instrText>
      </w:r>
      <w:r w:rsidR="001C3AD2">
        <w:fldChar w:fldCharType="end"/>
      </w:r>
      <w:r w:rsidR="005271F1">
        <w:fldChar w:fldCharType="separate"/>
      </w:r>
      <w:r w:rsidR="001C3AD2">
        <w:rPr>
          <w:noProof/>
        </w:rPr>
        <w:t>(19)</w:t>
      </w:r>
      <w:r w:rsidR="005271F1">
        <w:fldChar w:fldCharType="end"/>
      </w:r>
      <w:r w:rsidR="008B349C">
        <w:t xml:space="preserve">. </w:t>
      </w:r>
      <w:r w:rsidRPr="00DE02F9">
        <w:t xml:space="preserve"> </w:t>
      </w:r>
      <w:r>
        <w:t>Briefly, t</w:t>
      </w:r>
      <w:r w:rsidRPr="00DE02F9">
        <w:t>he cells were seeded at</w:t>
      </w:r>
      <w:r>
        <w:t xml:space="preserve"> a density of</w:t>
      </w:r>
      <w:r w:rsidRPr="00DE02F9">
        <w:t xml:space="preserve"> 5x10</w:t>
      </w:r>
      <w:r w:rsidRPr="00FF573A">
        <w:rPr>
          <w:vertAlign w:val="superscript"/>
        </w:rPr>
        <w:t>4</w:t>
      </w:r>
      <w:r w:rsidRPr="00DE02F9">
        <w:t xml:space="preserve"> cells/wel</w:t>
      </w:r>
      <w:r>
        <w:t xml:space="preserve">l on round glass coverslip in </w:t>
      </w:r>
      <w:r w:rsidRPr="00DE02F9">
        <w:t>24-well plate</w:t>
      </w:r>
      <w:r w:rsidR="006F0E87">
        <w:t>s</w:t>
      </w:r>
      <w:r w:rsidRPr="00DE02F9">
        <w:t xml:space="preserve"> with α-MEM supplemented with 10% (v/v) FBS (Sigma Aldrich), </w:t>
      </w:r>
      <w:r w:rsidRPr="008727C6">
        <w:t xml:space="preserve">and incubated at 37°C </w:t>
      </w:r>
      <w:r>
        <w:t xml:space="preserve">in a </w:t>
      </w:r>
      <w:r w:rsidRPr="008727C6">
        <w:t>humidified chamber with 95% air and 5% CO</w:t>
      </w:r>
      <w:r w:rsidRPr="004E228B">
        <w:rPr>
          <w:vertAlign w:val="subscript"/>
        </w:rPr>
        <w:t>2</w:t>
      </w:r>
      <w:r>
        <w:t>.</w:t>
      </w:r>
      <w:r w:rsidR="008B349C">
        <w:t xml:space="preserve"> </w:t>
      </w:r>
      <w:r>
        <w:t>After 24 hours</w:t>
      </w:r>
      <w:r w:rsidR="006F0E87">
        <w:t>’</w:t>
      </w:r>
      <w:r>
        <w:t xml:space="preserve"> incubation,</w:t>
      </w:r>
      <w:r w:rsidRPr="008727C6">
        <w:t xml:space="preserve"> wells were randomly divided</w:t>
      </w:r>
      <w:r>
        <w:t xml:space="preserve"> into</w:t>
      </w:r>
      <w:r w:rsidRPr="008727C6">
        <w:t xml:space="preserve"> </w:t>
      </w:r>
      <w:r>
        <w:t xml:space="preserve">‘undifferentiated’ and ‘differentiated’ groups, and </w:t>
      </w:r>
      <w:r w:rsidRPr="008727C6">
        <w:t xml:space="preserve">each group of 12 wells were maintained in </w:t>
      </w:r>
      <w:r>
        <w:t xml:space="preserve">standard </w:t>
      </w:r>
      <w:r w:rsidRPr="00DE02F9">
        <w:t>α-MEM supplemented with 10% (v/v) FBS</w:t>
      </w:r>
      <w:r>
        <w:t xml:space="preserve"> medi</w:t>
      </w:r>
      <w:r w:rsidR="00101B28">
        <w:t>um</w:t>
      </w:r>
      <w:r>
        <w:t xml:space="preserve"> or medi</w:t>
      </w:r>
      <w:r w:rsidR="00101B28">
        <w:t>um</w:t>
      </w:r>
      <w:r>
        <w:t xml:space="preserve"> supplemented with</w:t>
      </w:r>
      <w:r w:rsidRPr="008727C6">
        <w:t xml:space="preserve"> 50 µg/mL ascorbic </w:t>
      </w:r>
      <w:r>
        <w:t xml:space="preserve">acid (Sigma Aldrich), 10 mmol/L </w:t>
      </w:r>
      <w:r w:rsidRPr="008727C6">
        <w:t>β-Glycero</w:t>
      </w:r>
      <w:r>
        <w:t>-</w:t>
      </w:r>
      <w:r w:rsidRPr="008727C6">
        <w:t>phosphate (Cayman) and 0.1 µmol/L dexamethasone (Sigma Aldrich)</w:t>
      </w:r>
      <w:r>
        <w:t xml:space="preserve"> for up to 14 days</w:t>
      </w:r>
      <w:r w:rsidRPr="008727C6">
        <w:t xml:space="preserve">. </w:t>
      </w:r>
      <w:r w:rsidR="00101B28">
        <w:t>D</w:t>
      </w:r>
      <w:r>
        <w:t>entine-sialophosphoprotein (</w:t>
      </w:r>
      <w:r w:rsidRPr="008727C6">
        <w:t>DSPP</w:t>
      </w:r>
      <w:r>
        <w:t>)</w:t>
      </w:r>
      <w:r w:rsidRPr="008727C6">
        <w:t xml:space="preserve"> protein labe</w:t>
      </w:r>
      <w:r>
        <w:t>lling using immunofluorescence</w:t>
      </w:r>
      <w:r w:rsidRPr="00C10867">
        <w:t xml:space="preserve"> </w:t>
      </w:r>
      <w:r>
        <w:t xml:space="preserve">and </w:t>
      </w:r>
      <w:r w:rsidRPr="008727C6">
        <w:t>Alizarin Red staining</w:t>
      </w:r>
      <w:r>
        <w:t xml:space="preserve"> w</w:t>
      </w:r>
      <w:r w:rsidR="00101B28">
        <w:t>ere</w:t>
      </w:r>
      <w:r>
        <w:t xml:space="preserve"> </w:t>
      </w:r>
      <w:r w:rsidR="00101B28">
        <w:t>performed to confirm</w:t>
      </w:r>
      <w:r w:rsidR="00101B28" w:rsidRPr="008727C6">
        <w:t xml:space="preserve"> </w:t>
      </w:r>
      <w:r w:rsidR="00101B28">
        <w:t>successful differentiation</w:t>
      </w:r>
      <w:r w:rsidR="00C573B3">
        <w:t>.</w:t>
      </w:r>
    </w:p>
    <w:p w14:paraId="7BAE7F4B" w14:textId="77777777" w:rsidR="00C573B3" w:rsidRDefault="00C573B3" w:rsidP="002415B0">
      <w:pPr>
        <w:pStyle w:val="RSCB02ArticleText"/>
      </w:pPr>
    </w:p>
    <w:p w14:paraId="3ABF448B" w14:textId="77777777" w:rsidR="00C573B3" w:rsidRDefault="00C573B3" w:rsidP="00C573B3">
      <w:pPr>
        <w:pStyle w:val="RSCB02ArticleText"/>
      </w:pPr>
      <w:r>
        <w:rPr>
          <w:rStyle w:val="RSCB02ArticleTextChar"/>
        </w:rPr>
        <w:t>For DSPP protein labelling,</w:t>
      </w:r>
      <w:r>
        <w:t xml:space="preserve"> cells were fixed using 100% (V/V) methanol for 5 mi at room temperature, before washing in five stage cycles using PBS for 2 min. Cells were incubated with a primary DSPP antibody (Santa Cruz; 1:50 dilution) at 4</w:t>
      </w:r>
      <w:r>
        <w:rPr>
          <w:color w:val="000000"/>
          <w:shd w:val="clear" w:color="auto" w:fill="FFFFFF"/>
          <w:vertAlign w:val="superscript"/>
        </w:rPr>
        <w:t>°</w:t>
      </w:r>
      <w:r>
        <w:rPr>
          <w:color w:val="000000"/>
          <w:shd w:val="clear" w:color="auto" w:fill="FFFFFF"/>
        </w:rPr>
        <w:t>C</w:t>
      </w:r>
      <w:r>
        <w:t xml:space="preserve"> overnight. Cells were then washed in three stage cycles using PBS for 2 min and incubated with a secondary anti-IgG –FITC conjugate antibody (Santa Cruz; 1:100 dilution) at 4</w:t>
      </w:r>
      <w:r>
        <w:rPr>
          <w:color w:val="000000"/>
          <w:shd w:val="clear" w:color="auto" w:fill="FFFFFF"/>
          <w:vertAlign w:val="superscript"/>
        </w:rPr>
        <w:t>°</w:t>
      </w:r>
      <w:r>
        <w:rPr>
          <w:color w:val="000000"/>
          <w:shd w:val="clear" w:color="auto" w:fill="FFFFFF"/>
        </w:rPr>
        <w:t>C</w:t>
      </w:r>
      <w:r>
        <w:t xml:space="preserve"> for 2 h. After further PBS wash steps, cover slips containing stained cells were mounted on glass slides, cell side down, in Vectashield (Vector laboratories). The stained cells were examined using an Olympus BX61 microscope (Olympus Corporation) at 10 X magnification with fluorescence filter Alexa Fluor 488 and 594. Representative images were captured using a microscope-mounted Olympus XM10 monochrome camera and analysed using ImageJ software (Java-based image processing program—National Institute of Health (USA)).</w:t>
      </w:r>
    </w:p>
    <w:p w14:paraId="402455B2" w14:textId="77777777" w:rsidR="00C573B3" w:rsidRDefault="00C573B3" w:rsidP="00C573B3">
      <w:pPr>
        <w:pStyle w:val="RSCB02ArticleText"/>
      </w:pPr>
    </w:p>
    <w:p w14:paraId="4CF86268" w14:textId="1CD2ED99" w:rsidR="00C573B3" w:rsidRDefault="00C573B3" w:rsidP="00C573B3">
      <w:pPr>
        <w:pStyle w:val="RSCB02ArticleText"/>
        <w:rPr>
          <w:rStyle w:val="RSCB02ArticleTextChar"/>
        </w:rPr>
      </w:pPr>
      <w:r>
        <w:t xml:space="preserve">For Alizarin Red </w:t>
      </w:r>
      <w:r w:rsidRPr="00DE02F9">
        <w:rPr>
          <w:rStyle w:val="RSCB02ArticleTextChar"/>
        </w:rPr>
        <w:t>staining</w:t>
      </w:r>
      <w:r>
        <w:rPr>
          <w:rStyle w:val="RSCB02ArticleTextChar"/>
        </w:rPr>
        <w:t>, the medium</w:t>
      </w:r>
      <w:r w:rsidRPr="00DE02F9">
        <w:rPr>
          <w:rStyle w:val="RSCB02ArticleTextChar"/>
        </w:rPr>
        <w:t xml:space="preserve"> was removed and cells were washed using PBS. </w:t>
      </w:r>
      <w:r>
        <w:rPr>
          <w:rStyle w:val="RSCB02ArticleTextChar"/>
        </w:rPr>
        <w:t xml:space="preserve">Cells were fixed in </w:t>
      </w:r>
      <w:r w:rsidRPr="00DE02F9">
        <w:rPr>
          <w:rStyle w:val="RSCB02ArticleTextChar"/>
        </w:rPr>
        <w:t xml:space="preserve">cold 70% (V/V) ethanol for 1 </w:t>
      </w:r>
      <w:r>
        <w:rPr>
          <w:rStyle w:val="RSCB02ArticleTextChar"/>
        </w:rPr>
        <w:t>h</w:t>
      </w:r>
      <w:r w:rsidRPr="00DE02F9">
        <w:rPr>
          <w:rStyle w:val="RSCB02ArticleTextChar"/>
        </w:rPr>
        <w:t xml:space="preserve"> at room temperature. Fixed cells were washed on</w:t>
      </w:r>
      <w:r>
        <w:rPr>
          <w:rStyle w:val="RSCB02ArticleTextChar"/>
        </w:rPr>
        <w:t>c</w:t>
      </w:r>
      <w:r w:rsidRPr="00DE02F9">
        <w:rPr>
          <w:rStyle w:val="RSCB02ArticleTextChar"/>
        </w:rPr>
        <w:t xml:space="preserve">e using sterile distilled water and stained with Alizarin Red dye (40 </w:t>
      </w:r>
      <w:r>
        <w:rPr>
          <w:rStyle w:val="RSCB02ArticleTextChar"/>
        </w:rPr>
        <w:t>mM</w:t>
      </w:r>
      <w:r w:rsidRPr="00DE02F9">
        <w:rPr>
          <w:rStyle w:val="RSCB02ArticleTextChar"/>
        </w:rPr>
        <w:t xml:space="preserve"> at pH 4,2; Sigma Aldrich) for 20 minutes. The dye was then discarded, and stained cells were washed twice using sterile distilled water to remove excess stain. Representative photographs were taken for each group using </w:t>
      </w:r>
      <w:r>
        <w:rPr>
          <w:rStyle w:val="RSCB02ArticleTextChar"/>
        </w:rPr>
        <w:t xml:space="preserve">a </w:t>
      </w:r>
      <w:r w:rsidRPr="00DE02F9">
        <w:rPr>
          <w:rStyle w:val="RSCB02ArticleTextChar"/>
        </w:rPr>
        <w:t>digital camera</w:t>
      </w:r>
      <w:r>
        <w:rPr>
          <w:rStyle w:val="RSCB02ArticleTextChar"/>
        </w:rPr>
        <w:t>.</w:t>
      </w:r>
    </w:p>
    <w:p w14:paraId="7546BB64" w14:textId="77777777" w:rsidR="00971509" w:rsidRDefault="00971509" w:rsidP="00C573B3">
      <w:pPr>
        <w:pStyle w:val="RSCB02ArticleText"/>
        <w:rPr>
          <w:rStyle w:val="RSCB02ArticleTextChar"/>
        </w:rPr>
      </w:pPr>
    </w:p>
    <w:p w14:paraId="6E540641" w14:textId="77777777" w:rsidR="00971509" w:rsidRDefault="00971509" w:rsidP="00971509">
      <w:pPr>
        <w:pStyle w:val="RSCB06BHeadingSub-Section"/>
      </w:pPr>
      <w:r>
        <w:t>Treatment with ZnCl</w:t>
      </w:r>
      <w:r w:rsidRPr="00FF573A">
        <w:rPr>
          <w:vertAlign w:val="subscript"/>
        </w:rPr>
        <w:t>2</w:t>
      </w:r>
      <w:r>
        <w:rPr>
          <w:vertAlign w:val="subscript"/>
        </w:rPr>
        <w:t>,</w:t>
      </w:r>
      <w:r>
        <w:t xml:space="preserve"> cell viability assay and RNA extraction </w:t>
      </w:r>
    </w:p>
    <w:p w14:paraId="358FF26D" w14:textId="2880D078" w:rsidR="00971509" w:rsidRDefault="00971509" w:rsidP="00971509">
      <w:pPr>
        <w:pStyle w:val="RSCB02ArticleText"/>
      </w:pPr>
      <w:r>
        <w:t xml:space="preserve">HDP-hTERT cells were seeded at 5000 cells/well into a 96-well plate with </w:t>
      </w:r>
      <w:r>
        <w:rPr>
          <w:rFonts w:eastAsia="TimesNewRoman"/>
        </w:rPr>
        <w:t xml:space="preserve">α-MEM supplemented with 10% </w:t>
      </w:r>
      <w:r>
        <w:t xml:space="preserve">(v/v) </w:t>
      </w:r>
      <w:r>
        <w:rPr>
          <w:rFonts w:eastAsia="TimesNewRoman"/>
        </w:rPr>
        <w:t>FBS (Sigma Aldrich) overnight.</w:t>
      </w:r>
      <w:r>
        <w:t xml:space="preserve">  Cells were treated with different concentrations of extracellular Zn by addition of 10</w:t>
      </w:r>
      <w:r>
        <w:rPr>
          <w:shd w:val="clear" w:color="auto" w:fill="FFFFFF"/>
        </w:rPr>
        <w:t>, 20, 40, 60,</w:t>
      </w:r>
    </w:p>
    <w:p w14:paraId="7056531C" w14:textId="77777777" w:rsidR="00C573B3" w:rsidRDefault="00C573B3" w:rsidP="002415B0">
      <w:pPr>
        <w:pStyle w:val="RSCB02ArticleText"/>
      </w:pPr>
    </w:p>
    <w:p w14:paraId="7CBEA669" w14:textId="77777777" w:rsidR="00C573B3" w:rsidRDefault="00C573B3" w:rsidP="00A01E88">
      <w:pPr>
        <w:pStyle w:val="RSCB02ArticleText"/>
      </w:pPr>
    </w:p>
    <w:p w14:paraId="390300AF" w14:textId="77777777" w:rsidR="00C573B3" w:rsidRDefault="00C573B3" w:rsidP="00A01E88">
      <w:pPr>
        <w:pStyle w:val="RSCB02ArticleText"/>
        <w:sectPr w:rsidR="00C573B3" w:rsidSect="00A01E88">
          <w:headerReference w:type="first" r:id="rId14"/>
          <w:type w:val="continuous"/>
          <w:pgSz w:w="11907" w:h="16840" w:code="9"/>
          <w:pgMar w:top="1009" w:right="851" w:bottom="1758" w:left="851" w:header="851" w:footer="1049" w:gutter="0"/>
          <w:cols w:num="2" w:space="227"/>
          <w:titlePg/>
          <w:docGrid w:linePitch="360"/>
        </w:sectPr>
      </w:pPr>
    </w:p>
    <w:p w14:paraId="5ED0AA00" w14:textId="77777777" w:rsidR="00726FC5" w:rsidRDefault="00726FC5" w:rsidP="00B1641D">
      <w:pPr>
        <w:pStyle w:val="RSCT01TableTitlewithtopbar"/>
      </w:pPr>
      <w:r w:rsidRPr="00E348EE">
        <w:rPr>
          <w:b/>
        </w:rPr>
        <w:t xml:space="preserve">Table </w:t>
      </w:r>
      <w:r w:rsidRPr="00E348EE">
        <w:rPr>
          <w:b/>
        </w:rPr>
        <w:fldChar w:fldCharType="begin"/>
      </w:r>
      <w:r w:rsidRPr="00E348EE">
        <w:rPr>
          <w:b/>
        </w:rPr>
        <w:instrText xml:space="preserve"> SEQ Table \* ARABIC </w:instrText>
      </w:r>
      <w:r w:rsidRPr="00E348EE">
        <w:rPr>
          <w:b/>
        </w:rPr>
        <w:fldChar w:fldCharType="separate"/>
      </w:r>
      <w:r w:rsidR="003018EA">
        <w:rPr>
          <w:b/>
          <w:noProof/>
        </w:rPr>
        <w:t>1</w:t>
      </w:r>
      <w:r w:rsidRPr="00E348EE">
        <w:rPr>
          <w:b/>
        </w:rPr>
        <w:fldChar w:fldCharType="end"/>
      </w:r>
      <w:r w:rsidR="00B1641D">
        <w:t xml:space="preserve"> Primer sequences for human ZnTs, ZIPs, GAPDH, and 18S used for RT-qPCR and PCR</w:t>
      </w:r>
    </w:p>
    <w:tbl>
      <w:tblPr>
        <w:tblStyle w:val="TableGrid"/>
        <w:tblpPr w:leftFromText="180" w:rightFromText="180" w:vertAnchor="text" w:tblpXSpec="center" w:tblpY="1"/>
        <w:tblOverlap w:val="never"/>
        <w:tblW w:w="10260" w:type="dxa"/>
        <w:tblLook w:val="04A0" w:firstRow="1" w:lastRow="0" w:firstColumn="1" w:lastColumn="0" w:noHBand="0" w:noVBand="1"/>
      </w:tblPr>
      <w:tblGrid>
        <w:gridCol w:w="1271"/>
        <w:gridCol w:w="1807"/>
        <w:gridCol w:w="4064"/>
        <w:gridCol w:w="1417"/>
        <w:gridCol w:w="1701"/>
      </w:tblGrid>
      <w:tr w:rsidR="00726FC5" w14:paraId="1E9A01A3" w14:textId="77777777" w:rsidTr="00A05D5F">
        <w:tc>
          <w:tcPr>
            <w:tcW w:w="1271"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14:paraId="0616A4FC" w14:textId="77777777" w:rsidR="00726FC5" w:rsidRDefault="00726FC5" w:rsidP="007E08A6">
            <w:pPr>
              <w:pStyle w:val="RSCT03TableBody"/>
            </w:pPr>
            <w:r>
              <w:t>Product</w:t>
            </w:r>
          </w:p>
        </w:tc>
        <w:tc>
          <w:tcPr>
            <w:tcW w:w="1807"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14:paraId="2DC40900" w14:textId="77777777" w:rsidR="00726FC5" w:rsidRDefault="00726FC5" w:rsidP="007E08A6">
            <w:pPr>
              <w:pStyle w:val="RSCT03TableBody"/>
            </w:pPr>
            <w:r>
              <w:t>Accession number</w:t>
            </w:r>
            <w:r>
              <w:rPr>
                <w:vertAlign w:val="superscript"/>
              </w:rPr>
              <w:t>a</w:t>
            </w:r>
          </w:p>
        </w:tc>
        <w:tc>
          <w:tcPr>
            <w:tcW w:w="4064"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14:paraId="549A1A58" w14:textId="77777777" w:rsidR="00726FC5" w:rsidRDefault="00726FC5" w:rsidP="007E08A6">
            <w:pPr>
              <w:pStyle w:val="RSCT03TableBody"/>
            </w:pPr>
            <w:r>
              <w:t>Primer sequences</w:t>
            </w:r>
          </w:p>
        </w:tc>
        <w:tc>
          <w:tcPr>
            <w:tcW w:w="1417"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14:paraId="36F1778A" w14:textId="77777777" w:rsidR="00726FC5" w:rsidRDefault="00726FC5" w:rsidP="007E08A6">
            <w:pPr>
              <w:pStyle w:val="RSCT03TableBody"/>
            </w:pPr>
            <w:r>
              <w:t>Product Size   (bp)</w:t>
            </w:r>
          </w:p>
        </w:tc>
        <w:tc>
          <w:tcPr>
            <w:tcW w:w="1701"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14:paraId="6883AD3E" w14:textId="77777777" w:rsidR="00726FC5" w:rsidRDefault="00726FC5" w:rsidP="007E08A6">
            <w:pPr>
              <w:pStyle w:val="RSCT03TableBody"/>
            </w:pPr>
            <w:r>
              <w:t>Anneal temp.  (</w:t>
            </w:r>
            <w:r>
              <w:rPr>
                <w:vertAlign w:val="superscript"/>
              </w:rPr>
              <w:t>0</w:t>
            </w:r>
            <w:r>
              <w:t>C)</w:t>
            </w:r>
          </w:p>
        </w:tc>
      </w:tr>
      <w:tr w:rsidR="00726FC5" w14:paraId="59EE8905" w14:textId="77777777" w:rsidTr="00A05D5F">
        <w:trPr>
          <w:trHeight w:val="80"/>
        </w:trPr>
        <w:tc>
          <w:tcPr>
            <w:tcW w:w="1271" w:type="dxa"/>
            <w:vMerge w:val="restart"/>
            <w:tcBorders>
              <w:top w:val="single" w:sz="4" w:space="0" w:color="auto"/>
              <w:left w:val="single" w:sz="4" w:space="0" w:color="auto"/>
              <w:bottom w:val="nil"/>
              <w:right w:val="single" w:sz="4" w:space="0" w:color="auto"/>
            </w:tcBorders>
            <w:hideMark/>
          </w:tcPr>
          <w:p w14:paraId="153D8317" w14:textId="77777777" w:rsidR="00726FC5" w:rsidRDefault="00726FC5" w:rsidP="007E08A6">
            <w:pPr>
              <w:pStyle w:val="RSCT03TableBody"/>
            </w:pPr>
            <w:r>
              <w:t xml:space="preserve">ZnT1 </w:t>
            </w:r>
          </w:p>
        </w:tc>
        <w:tc>
          <w:tcPr>
            <w:tcW w:w="1807" w:type="dxa"/>
            <w:tcBorders>
              <w:top w:val="single" w:sz="4" w:space="0" w:color="auto"/>
              <w:left w:val="single" w:sz="4" w:space="0" w:color="auto"/>
              <w:bottom w:val="nil"/>
              <w:right w:val="single" w:sz="4" w:space="0" w:color="auto"/>
            </w:tcBorders>
            <w:hideMark/>
          </w:tcPr>
          <w:p w14:paraId="73DAB7A9" w14:textId="77777777" w:rsidR="00726FC5" w:rsidRDefault="00726FC5" w:rsidP="007E08A6">
            <w:pPr>
              <w:pStyle w:val="RSCT03TableBody"/>
            </w:pPr>
            <w:r>
              <w:t>NM_021194.2</w:t>
            </w:r>
          </w:p>
        </w:tc>
        <w:tc>
          <w:tcPr>
            <w:tcW w:w="4064" w:type="dxa"/>
            <w:tcBorders>
              <w:top w:val="single" w:sz="4" w:space="0" w:color="auto"/>
              <w:left w:val="single" w:sz="4" w:space="0" w:color="auto"/>
              <w:bottom w:val="nil"/>
              <w:right w:val="single" w:sz="4" w:space="0" w:color="auto"/>
            </w:tcBorders>
            <w:hideMark/>
          </w:tcPr>
          <w:p w14:paraId="28C4B1FA" w14:textId="77777777" w:rsidR="00726FC5" w:rsidRDefault="00726FC5" w:rsidP="007E08A6">
            <w:pPr>
              <w:pStyle w:val="RSCT03TableBody"/>
            </w:pPr>
            <w:r>
              <w:rPr>
                <w:vertAlign w:val="subscript"/>
              </w:rPr>
              <w:t>735</w:t>
            </w:r>
            <w:r>
              <w:t>GCAACTCCAACGGGCTGAAA</w:t>
            </w:r>
            <w:r>
              <w:rPr>
                <w:vertAlign w:val="subscript"/>
              </w:rPr>
              <w:t>754</w:t>
            </w:r>
          </w:p>
        </w:tc>
        <w:tc>
          <w:tcPr>
            <w:tcW w:w="1417" w:type="dxa"/>
            <w:tcBorders>
              <w:top w:val="single" w:sz="4" w:space="0" w:color="auto"/>
              <w:left w:val="single" w:sz="4" w:space="0" w:color="auto"/>
              <w:bottom w:val="nil"/>
              <w:right w:val="single" w:sz="4" w:space="0" w:color="auto"/>
            </w:tcBorders>
            <w:hideMark/>
          </w:tcPr>
          <w:p w14:paraId="1CEC86BC" w14:textId="77777777" w:rsidR="00726FC5" w:rsidRDefault="00726FC5" w:rsidP="007E08A6">
            <w:pPr>
              <w:pStyle w:val="RSCT03TableBody"/>
            </w:pPr>
            <w:r>
              <w:t>149</w:t>
            </w:r>
          </w:p>
        </w:tc>
        <w:tc>
          <w:tcPr>
            <w:tcW w:w="1701" w:type="dxa"/>
            <w:tcBorders>
              <w:top w:val="single" w:sz="4" w:space="0" w:color="auto"/>
              <w:left w:val="single" w:sz="4" w:space="0" w:color="auto"/>
              <w:bottom w:val="nil"/>
              <w:right w:val="single" w:sz="4" w:space="0" w:color="auto"/>
            </w:tcBorders>
            <w:hideMark/>
          </w:tcPr>
          <w:p w14:paraId="38F995A4" w14:textId="77777777" w:rsidR="00726FC5" w:rsidRDefault="00726FC5" w:rsidP="007E08A6">
            <w:pPr>
              <w:pStyle w:val="RSCT03TableBody"/>
            </w:pPr>
            <w:r>
              <w:t>60</w:t>
            </w:r>
          </w:p>
        </w:tc>
      </w:tr>
      <w:tr w:rsidR="00726FC5" w14:paraId="6B99B571" w14:textId="77777777" w:rsidTr="00A05D5F">
        <w:tc>
          <w:tcPr>
            <w:tcW w:w="0" w:type="auto"/>
            <w:vMerge/>
            <w:tcBorders>
              <w:top w:val="single" w:sz="4" w:space="0" w:color="auto"/>
              <w:left w:val="single" w:sz="4" w:space="0" w:color="auto"/>
              <w:bottom w:val="nil"/>
              <w:right w:val="single" w:sz="4" w:space="0" w:color="auto"/>
            </w:tcBorders>
            <w:vAlign w:val="center"/>
            <w:hideMark/>
          </w:tcPr>
          <w:p w14:paraId="2F0B79DB" w14:textId="77777777" w:rsidR="00726FC5" w:rsidRDefault="00726FC5" w:rsidP="007E08A6">
            <w:pPr>
              <w:pStyle w:val="RSCT03TableBody"/>
              <w:rPr>
                <w:rFonts w:ascii="Times New Roman" w:hAnsi="Times New Roman"/>
              </w:rPr>
            </w:pPr>
          </w:p>
        </w:tc>
        <w:tc>
          <w:tcPr>
            <w:tcW w:w="1807" w:type="dxa"/>
            <w:tcBorders>
              <w:top w:val="nil"/>
              <w:left w:val="single" w:sz="4" w:space="0" w:color="auto"/>
              <w:bottom w:val="nil"/>
              <w:right w:val="single" w:sz="4" w:space="0" w:color="auto"/>
            </w:tcBorders>
          </w:tcPr>
          <w:p w14:paraId="664E95C1" w14:textId="77777777" w:rsidR="00726FC5" w:rsidRDefault="00726FC5" w:rsidP="007E08A6">
            <w:pPr>
              <w:pStyle w:val="RSCT03TableBody"/>
              <w:rPr>
                <w:vertAlign w:val="subscript"/>
              </w:rPr>
            </w:pPr>
          </w:p>
        </w:tc>
        <w:tc>
          <w:tcPr>
            <w:tcW w:w="4064" w:type="dxa"/>
            <w:tcBorders>
              <w:top w:val="nil"/>
              <w:left w:val="single" w:sz="4" w:space="0" w:color="auto"/>
              <w:bottom w:val="nil"/>
              <w:right w:val="single" w:sz="4" w:space="0" w:color="auto"/>
            </w:tcBorders>
            <w:hideMark/>
          </w:tcPr>
          <w:p w14:paraId="6FD40D17" w14:textId="77777777" w:rsidR="00726FC5" w:rsidRDefault="00726FC5" w:rsidP="007E08A6">
            <w:pPr>
              <w:pStyle w:val="RSCT03TableBody"/>
            </w:pPr>
            <w:r>
              <w:rPr>
                <w:vertAlign w:val="subscript"/>
              </w:rPr>
              <w:t>883</w:t>
            </w:r>
            <w:r>
              <w:t>ACGCATGTTAAGTTGTCCAGCC</w:t>
            </w:r>
            <w:r>
              <w:rPr>
                <w:vertAlign w:val="subscript"/>
              </w:rPr>
              <w:t>862</w:t>
            </w:r>
          </w:p>
        </w:tc>
        <w:tc>
          <w:tcPr>
            <w:tcW w:w="1417" w:type="dxa"/>
            <w:tcBorders>
              <w:top w:val="nil"/>
              <w:left w:val="single" w:sz="4" w:space="0" w:color="auto"/>
              <w:bottom w:val="nil"/>
              <w:right w:val="single" w:sz="4" w:space="0" w:color="auto"/>
            </w:tcBorders>
          </w:tcPr>
          <w:p w14:paraId="35070E7D"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6AC390DF" w14:textId="77777777" w:rsidR="00726FC5" w:rsidRDefault="00726FC5" w:rsidP="007E08A6">
            <w:pPr>
              <w:pStyle w:val="RSCT03TableBody"/>
            </w:pPr>
          </w:p>
        </w:tc>
      </w:tr>
      <w:tr w:rsidR="00726FC5" w14:paraId="6D5FC857" w14:textId="77777777" w:rsidTr="00A05D5F">
        <w:tc>
          <w:tcPr>
            <w:tcW w:w="1271" w:type="dxa"/>
            <w:tcBorders>
              <w:top w:val="nil"/>
              <w:left w:val="single" w:sz="4" w:space="0" w:color="auto"/>
              <w:bottom w:val="nil"/>
              <w:right w:val="single" w:sz="4" w:space="0" w:color="auto"/>
            </w:tcBorders>
            <w:hideMark/>
          </w:tcPr>
          <w:p w14:paraId="02D2A89D" w14:textId="77777777" w:rsidR="00726FC5" w:rsidRDefault="00726FC5" w:rsidP="007E08A6">
            <w:pPr>
              <w:pStyle w:val="RSCT03TableBody"/>
            </w:pPr>
            <w:r>
              <w:t>ZnT2</w:t>
            </w:r>
          </w:p>
        </w:tc>
        <w:tc>
          <w:tcPr>
            <w:tcW w:w="1807" w:type="dxa"/>
            <w:tcBorders>
              <w:top w:val="nil"/>
              <w:left w:val="single" w:sz="4" w:space="0" w:color="auto"/>
              <w:bottom w:val="nil"/>
              <w:right w:val="single" w:sz="4" w:space="0" w:color="auto"/>
            </w:tcBorders>
            <w:hideMark/>
          </w:tcPr>
          <w:p w14:paraId="669B4C8D" w14:textId="77777777" w:rsidR="00726FC5" w:rsidRDefault="00726FC5" w:rsidP="007E08A6">
            <w:pPr>
              <w:pStyle w:val="RSCT03TableBody"/>
            </w:pPr>
            <w:r>
              <w:t>NM_032513.3</w:t>
            </w:r>
          </w:p>
        </w:tc>
        <w:tc>
          <w:tcPr>
            <w:tcW w:w="4064" w:type="dxa"/>
            <w:tcBorders>
              <w:top w:val="nil"/>
              <w:left w:val="single" w:sz="4" w:space="0" w:color="auto"/>
              <w:bottom w:val="nil"/>
              <w:right w:val="single" w:sz="4" w:space="0" w:color="auto"/>
            </w:tcBorders>
            <w:hideMark/>
          </w:tcPr>
          <w:p w14:paraId="6ED49BEF" w14:textId="77777777" w:rsidR="00726FC5" w:rsidRDefault="00726FC5" w:rsidP="007E08A6">
            <w:pPr>
              <w:pStyle w:val="RSCT03TableBody"/>
            </w:pPr>
            <w:r>
              <w:rPr>
                <w:vertAlign w:val="subscript"/>
              </w:rPr>
              <w:t>743</w:t>
            </w:r>
            <w:r>
              <w:t>ATCGGCGACTTTATGCAGAGC</w:t>
            </w:r>
            <w:r>
              <w:rPr>
                <w:vertAlign w:val="subscript"/>
              </w:rPr>
              <w:t>763</w:t>
            </w:r>
          </w:p>
        </w:tc>
        <w:tc>
          <w:tcPr>
            <w:tcW w:w="1417" w:type="dxa"/>
            <w:tcBorders>
              <w:top w:val="nil"/>
              <w:left w:val="single" w:sz="4" w:space="0" w:color="auto"/>
              <w:bottom w:val="nil"/>
              <w:right w:val="single" w:sz="4" w:space="0" w:color="auto"/>
            </w:tcBorders>
            <w:hideMark/>
          </w:tcPr>
          <w:p w14:paraId="6D6F0114" w14:textId="77777777" w:rsidR="00726FC5" w:rsidRDefault="00726FC5" w:rsidP="007E08A6">
            <w:pPr>
              <w:pStyle w:val="RSCT03TableBody"/>
            </w:pPr>
            <w:r>
              <w:t>106</w:t>
            </w:r>
          </w:p>
        </w:tc>
        <w:tc>
          <w:tcPr>
            <w:tcW w:w="1701" w:type="dxa"/>
            <w:tcBorders>
              <w:top w:val="nil"/>
              <w:left w:val="single" w:sz="4" w:space="0" w:color="auto"/>
              <w:bottom w:val="nil"/>
              <w:right w:val="single" w:sz="4" w:space="0" w:color="auto"/>
            </w:tcBorders>
            <w:hideMark/>
          </w:tcPr>
          <w:p w14:paraId="568953C6" w14:textId="77777777" w:rsidR="00726FC5" w:rsidRDefault="00726FC5" w:rsidP="007E08A6">
            <w:pPr>
              <w:pStyle w:val="RSCT03TableBody"/>
            </w:pPr>
            <w:r>
              <w:t>60</w:t>
            </w:r>
          </w:p>
        </w:tc>
      </w:tr>
      <w:tr w:rsidR="00726FC5" w14:paraId="4FF9DF10" w14:textId="77777777" w:rsidTr="00A05D5F">
        <w:tc>
          <w:tcPr>
            <w:tcW w:w="1271" w:type="dxa"/>
            <w:tcBorders>
              <w:top w:val="nil"/>
              <w:left w:val="single" w:sz="4" w:space="0" w:color="auto"/>
              <w:bottom w:val="nil"/>
              <w:right w:val="single" w:sz="4" w:space="0" w:color="auto"/>
            </w:tcBorders>
          </w:tcPr>
          <w:p w14:paraId="0E95A3A6"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1DB3DC77" w14:textId="77777777" w:rsidR="00726FC5" w:rsidRDefault="00726FC5" w:rsidP="007E08A6">
            <w:pPr>
              <w:pStyle w:val="RSCT03TableBody"/>
            </w:pPr>
          </w:p>
        </w:tc>
        <w:tc>
          <w:tcPr>
            <w:tcW w:w="4064" w:type="dxa"/>
            <w:tcBorders>
              <w:top w:val="nil"/>
              <w:left w:val="single" w:sz="4" w:space="0" w:color="auto"/>
              <w:bottom w:val="nil"/>
              <w:right w:val="single" w:sz="4" w:space="0" w:color="auto"/>
            </w:tcBorders>
            <w:hideMark/>
          </w:tcPr>
          <w:p w14:paraId="181D8DCF" w14:textId="77777777" w:rsidR="00726FC5" w:rsidRDefault="00726FC5" w:rsidP="007E08A6">
            <w:pPr>
              <w:pStyle w:val="RSCT03TableBody"/>
            </w:pPr>
            <w:r>
              <w:rPr>
                <w:vertAlign w:val="subscript"/>
              </w:rPr>
              <w:t>848</w:t>
            </w:r>
            <w:r>
              <w:t>TGGAGAAGACGAAGGTGCAGA</w:t>
            </w:r>
            <w:r>
              <w:rPr>
                <w:vertAlign w:val="subscript"/>
              </w:rPr>
              <w:t>828</w:t>
            </w:r>
          </w:p>
        </w:tc>
        <w:tc>
          <w:tcPr>
            <w:tcW w:w="1417" w:type="dxa"/>
            <w:tcBorders>
              <w:top w:val="nil"/>
              <w:left w:val="single" w:sz="4" w:space="0" w:color="auto"/>
              <w:bottom w:val="nil"/>
              <w:right w:val="single" w:sz="4" w:space="0" w:color="auto"/>
            </w:tcBorders>
          </w:tcPr>
          <w:p w14:paraId="40D60A1A"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6E4E615B" w14:textId="77777777" w:rsidR="00726FC5" w:rsidRDefault="00726FC5" w:rsidP="007E08A6">
            <w:pPr>
              <w:pStyle w:val="RSCT03TableBody"/>
            </w:pPr>
          </w:p>
        </w:tc>
      </w:tr>
      <w:tr w:rsidR="00726FC5" w14:paraId="7F599F4C" w14:textId="77777777" w:rsidTr="00A05D5F">
        <w:tc>
          <w:tcPr>
            <w:tcW w:w="1271" w:type="dxa"/>
            <w:tcBorders>
              <w:top w:val="nil"/>
              <w:left w:val="single" w:sz="4" w:space="0" w:color="auto"/>
              <w:bottom w:val="nil"/>
              <w:right w:val="single" w:sz="4" w:space="0" w:color="auto"/>
            </w:tcBorders>
            <w:hideMark/>
          </w:tcPr>
          <w:p w14:paraId="3FEF3E28" w14:textId="77777777" w:rsidR="00726FC5" w:rsidRDefault="00726FC5" w:rsidP="007E08A6">
            <w:pPr>
              <w:pStyle w:val="RSCT03TableBody"/>
            </w:pPr>
            <w:r>
              <w:t>ZnT3</w:t>
            </w:r>
          </w:p>
        </w:tc>
        <w:tc>
          <w:tcPr>
            <w:tcW w:w="1807" w:type="dxa"/>
            <w:tcBorders>
              <w:top w:val="nil"/>
              <w:left w:val="single" w:sz="4" w:space="0" w:color="auto"/>
              <w:bottom w:val="nil"/>
              <w:right w:val="single" w:sz="4" w:space="0" w:color="auto"/>
            </w:tcBorders>
            <w:hideMark/>
          </w:tcPr>
          <w:p w14:paraId="58305A19" w14:textId="77777777" w:rsidR="00726FC5" w:rsidRDefault="00726FC5" w:rsidP="007E08A6">
            <w:pPr>
              <w:pStyle w:val="RSCT03TableBody"/>
            </w:pPr>
            <w:r>
              <w:t>NM_003459.4</w:t>
            </w:r>
          </w:p>
        </w:tc>
        <w:tc>
          <w:tcPr>
            <w:tcW w:w="4064" w:type="dxa"/>
            <w:tcBorders>
              <w:top w:val="nil"/>
              <w:left w:val="single" w:sz="4" w:space="0" w:color="auto"/>
              <w:bottom w:val="nil"/>
              <w:right w:val="single" w:sz="4" w:space="0" w:color="auto"/>
            </w:tcBorders>
            <w:hideMark/>
          </w:tcPr>
          <w:p w14:paraId="51FD5B8E" w14:textId="77777777" w:rsidR="00726FC5" w:rsidRDefault="00726FC5" w:rsidP="007E08A6">
            <w:pPr>
              <w:pStyle w:val="RSCT03TableBody"/>
            </w:pPr>
            <w:r>
              <w:rPr>
                <w:vertAlign w:val="subscript"/>
              </w:rPr>
              <w:t>655</w:t>
            </w:r>
            <w:r>
              <w:rPr>
                <w:color w:val="000000"/>
              </w:rPr>
              <w:t>ACTGGCATCCTCCTGTACCT</w:t>
            </w:r>
            <w:r>
              <w:rPr>
                <w:vertAlign w:val="subscript"/>
              </w:rPr>
              <w:t>674</w:t>
            </w:r>
          </w:p>
        </w:tc>
        <w:tc>
          <w:tcPr>
            <w:tcW w:w="1417" w:type="dxa"/>
            <w:tcBorders>
              <w:top w:val="nil"/>
              <w:left w:val="single" w:sz="4" w:space="0" w:color="auto"/>
              <w:bottom w:val="nil"/>
              <w:right w:val="single" w:sz="4" w:space="0" w:color="auto"/>
            </w:tcBorders>
            <w:hideMark/>
          </w:tcPr>
          <w:p w14:paraId="7FAE34B1" w14:textId="77777777" w:rsidR="00726FC5" w:rsidRDefault="00726FC5" w:rsidP="007E08A6">
            <w:pPr>
              <w:pStyle w:val="RSCT03TableBody"/>
            </w:pPr>
            <w:r>
              <w:t>117</w:t>
            </w:r>
          </w:p>
        </w:tc>
        <w:tc>
          <w:tcPr>
            <w:tcW w:w="1701" w:type="dxa"/>
            <w:tcBorders>
              <w:top w:val="nil"/>
              <w:left w:val="single" w:sz="4" w:space="0" w:color="auto"/>
              <w:bottom w:val="nil"/>
              <w:right w:val="single" w:sz="4" w:space="0" w:color="auto"/>
            </w:tcBorders>
            <w:hideMark/>
          </w:tcPr>
          <w:p w14:paraId="59286FE6" w14:textId="77777777" w:rsidR="00726FC5" w:rsidRDefault="00726FC5" w:rsidP="007E08A6">
            <w:pPr>
              <w:pStyle w:val="RSCT03TableBody"/>
            </w:pPr>
            <w:r>
              <w:t>60</w:t>
            </w:r>
          </w:p>
        </w:tc>
      </w:tr>
      <w:tr w:rsidR="00726FC5" w14:paraId="315DCA58" w14:textId="77777777" w:rsidTr="00A05D5F">
        <w:tc>
          <w:tcPr>
            <w:tcW w:w="1271" w:type="dxa"/>
            <w:tcBorders>
              <w:top w:val="nil"/>
              <w:left w:val="single" w:sz="4" w:space="0" w:color="auto"/>
              <w:bottom w:val="nil"/>
              <w:right w:val="single" w:sz="4" w:space="0" w:color="auto"/>
            </w:tcBorders>
          </w:tcPr>
          <w:p w14:paraId="2C411129"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573C10C2" w14:textId="77777777" w:rsidR="00726FC5" w:rsidRDefault="00726FC5" w:rsidP="007E08A6">
            <w:pPr>
              <w:pStyle w:val="RSCT03TableBody"/>
            </w:pPr>
          </w:p>
        </w:tc>
        <w:tc>
          <w:tcPr>
            <w:tcW w:w="4064" w:type="dxa"/>
            <w:tcBorders>
              <w:top w:val="nil"/>
              <w:left w:val="single" w:sz="4" w:space="0" w:color="auto"/>
              <w:bottom w:val="nil"/>
              <w:right w:val="single" w:sz="4" w:space="0" w:color="auto"/>
            </w:tcBorders>
            <w:vAlign w:val="bottom"/>
            <w:hideMark/>
          </w:tcPr>
          <w:p w14:paraId="365BCB87" w14:textId="77777777" w:rsidR="00726FC5" w:rsidRDefault="00726FC5" w:rsidP="007E08A6">
            <w:pPr>
              <w:pStyle w:val="RSCT03TableBody"/>
              <w:rPr>
                <w:color w:val="000000"/>
              </w:rPr>
            </w:pPr>
            <w:r>
              <w:rPr>
                <w:vertAlign w:val="subscript"/>
              </w:rPr>
              <w:t>771</w:t>
            </w:r>
            <w:r>
              <w:rPr>
                <w:color w:val="000000"/>
              </w:rPr>
              <w:t>GGCCATTAACAGGTTGGCAC</w:t>
            </w:r>
            <w:r>
              <w:rPr>
                <w:vertAlign w:val="subscript"/>
              </w:rPr>
              <w:t>752</w:t>
            </w:r>
          </w:p>
        </w:tc>
        <w:tc>
          <w:tcPr>
            <w:tcW w:w="1417" w:type="dxa"/>
            <w:tcBorders>
              <w:top w:val="nil"/>
              <w:left w:val="single" w:sz="4" w:space="0" w:color="auto"/>
              <w:bottom w:val="nil"/>
              <w:right w:val="single" w:sz="4" w:space="0" w:color="auto"/>
            </w:tcBorders>
          </w:tcPr>
          <w:p w14:paraId="7A9BC6D7"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45282D47" w14:textId="77777777" w:rsidR="00726FC5" w:rsidRDefault="00726FC5" w:rsidP="007E08A6">
            <w:pPr>
              <w:pStyle w:val="RSCT03TableBody"/>
            </w:pPr>
          </w:p>
        </w:tc>
      </w:tr>
      <w:tr w:rsidR="00726FC5" w14:paraId="008BD4F1" w14:textId="77777777" w:rsidTr="00A05D5F">
        <w:tc>
          <w:tcPr>
            <w:tcW w:w="1271" w:type="dxa"/>
            <w:tcBorders>
              <w:top w:val="nil"/>
              <w:left w:val="single" w:sz="4" w:space="0" w:color="auto"/>
              <w:bottom w:val="nil"/>
              <w:right w:val="single" w:sz="4" w:space="0" w:color="auto"/>
            </w:tcBorders>
            <w:hideMark/>
          </w:tcPr>
          <w:p w14:paraId="76286BBB" w14:textId="77777777" w:rsidR="00726FC5" w:rsidRDefault="00726FC5" w:rsidP="007E08A6">
            <w:pPr>
              <w:pStyle w:val="RSCT03TableBody"/>
            </w:pPr>
            <w:r>
              <w:t>ZnT4</w:t>
            </w:r>
          </w:p>
        </w:tc>
        <w:tc>
          <w:tcPr>
            <w:tcW w:w="1807" w:type="dxa"/>
            <w:tcBorders>
              <w:top w:val="nil"/>
              <w:left w:val="single" w:sz="4" w:space="0" w:color="auto"/>
              <w:bottom w:val="nil"/>
              <w:right w:val="single" w:sz="4" w:space="0" w:color="auto"/>
            </w:tcBorders>
            <w:hideMark/>
          </w:tcPr>
          <w:p w14:paraId="07B9D601" w14:textId="77777777" w:rsidR="00726FC5" w:rsidRDefault="00726FC5" w:rsidP="007E08A6">
            <w:pPr>
              <w:pStyle w:val="RSCT03TableBody"/>
            </w:pPr>
            <w:r>
              <w:t>NM_013309.4 </w:t>
            </w:r>
          </w:p>
        </w:tc>
        <w:tc>
          <w:tcPr>
            <w:tcW w:w="4064" w:type="dxa"/>
            <w:tcBorders>
              <w:top w:val="nil"/>
              <w:left w:val="nil"/>
              <w:bottom w:val="nil"/>
              <w:right w:val="nil"/>
            </w:tcBorders>
            <w:vAlign w:val="bottom"/>
            <w:hideMark/>
          </w:tcPr>
          <w:p w14:paraId="7F539B95" w14:textId="77777777" w:rsidR="00726FC5" w:rsidRDefault="00726FC5" w:rsidP="007E08A6">
            <w:pPr>
              <w:pStyle w:val="RSCT03TableBody"/>
              <w:rPr>
                <w:color w:val="000000"/>
              </w:rPr>
            </w:pPr>
            <w:r>
              <w:rPr>
                <w:color w:val="000000"/>
                <w:vertAlign w:val="subscript"/>
              </w:rPr>
              <w:t>760</w:t>
            </w:r>
            <w:r>
              <w:rPr>
                <w:color w:val="000000"/>
              </w:rPr>
              <w:t>GACCTAAGCGCCATCATACTC</w:t>
            </w:r>
            <w:r>
              <w:rPr>
                <w:color w:val="000000"/>
                <w:vertAlign w:val="subscript"/>
              </w:rPr>
              <w:t>780</w:t>
            </w:r>
          </w:p>
        </w:tc>
        <w:tc>
          <w:tcPr>
            <w:tcW w:w="1417" w:type="dxa"/>
            <w:tcBorders>
              <w:top w:val="nil"/>
              <w:left w:val="single" w:sz="4" w:space="0" w:color="auto"/>
              <w:bottom w:val="nil"/>
              <w:right w:val="single" w:sz="4" w:space="0" w:color="auto"/>
            </w:tcBorders>
            <w:hideMark/>
          </w:tcPr>
          <w:p w14:paraId="45849E50" w14:textId="77777777" w:rsidR="00726FC5" w:rsidRDefault="00726FC5" w:rsidP="007E08A6">
            <w:pPr>
              <w:pStyle w:val="RSCT03TableBody"/>
            </w:pPr>
            <w:r>
              <w:t>105</w:t>
            </w:r>
          </w:p>
        </w:tc>
        <w:tc>
          <w:tcPr>
            <w:tcW w:w="1701" w:type="dxa"/>
            <w:tcBorders>
              <w:top w:val="nil"/>
              <w:left w:val="single" w:sz="4" w:space="0" w:color="auto"/>
              <w:bottom w:val="nil"/>
              <w:right w:val="single" w:sz="4" w:space="0" w:color="auto"/>
            </w:tcBorders>
            <w:hideMark/>
          </w:tcPr>
          <w:p w14:paraId="0BBA2E38" w14:textId="77777777" w:rsidR="00726FC5" w:rsidRDefault="00726FC5" w:rsidP="007E08A6">
            <w:pPr>
              <w:pStyle w:val="RSCT03TableBody"/>
            </w:pPr>
            <w:r>
              <w:t>60</w:t>
            </w:r>
          </w:p>
        </w:tc>
      </w:tr>
      <w:tr w:rsidR="00726FC5" w14:paraId="7DC2B79D" w14:textId="77777777" w:rsidTr="00A05D5F">
        <w:tc>
          <w:tcPr>
            <w:tcW w:w="1271" w:type="dxa"/>
            <w:tcBorders>
              <w:top w:val="nil"/>
              <w:left w:val="single" w:sz="4" w:space="0" w:color="auto"/>
              <w:bottom w:val="nil"/>
              <w:right w:val="single" w:sz="4" w:space="0" w:color="auto"/>
            </w:tcBorders>
          </w:tcPr>
          <w:p w14:paraId="0F74D6AE"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105C7C60" w14:textId="77777777" w:rsidR="00726FC5" w:rsidRDefault="00726FC5" w:rsidP="007E08A6">
            <w:pPr>
              <w:pStyle w:val="RSCT03TableBody"/>
            </w:pPr>
          </w:p>
        </w:tc>
        <w:tc>
          <w:tcPr>
            <w:tcW w:w="4064" w:type="dxa"/>
            <w:tcBorders>
              <w:top w:val="nil"/>
              <w:left w:val="nil"/>
              <w:bottom w:val="nil"/>
              <w:right w:val="nil"/>
            </w:tcBorders>
            <w:vAlign w:val="bottom"/>
            <w:hideMark/>
          </w:tcPr>
          <w:p w14:paraId="471C1F77" w14:textId="77777777" w:rsidR="00726FC5" w:rsidRDefault="00726FC5" w:rsidP="007E08A6">
            <w:pPr>
              <w:pStyle w:val="RSCT03TableBody"/>
              <w:rPr>
                <w:color w:val="000000"/>
              </w:rPr>
            </w:pPr>
            <w:r>
              <w:rPr>
                <w:color w:val="000000"/>
                <w:vertAlign w:val="subscript"/>
              </w:rPr>
              <w:t>864</w:t>
            </w:r>
            <w:r>
              <w:rPr>
                <w:color w:val="000000"/>
              </w:rPr>
              <w:t>AGCTGACAAAACCTCTAAGCG</w:t>
            </w:r>
            <w:r>
              <w:rPr>
                <w:color w:val="000000"/>
                <w:vertAlign w:val="subscript"/>
              </w:rPr>
              <w:t>844</w:t>
            </w:r>
          </w:p>
        </w:tc>
        <w:tc>
          <w:tcPr>
            <w:tcW w:w="1417" w:type="dxa"/>
            <w:tcBorders>
              <w:top w:val="nil"/>
              <w:left w:val="single" w:sz="4" w:space="0" w:color="auto"/>
              <w:bottom w:val="nil"/>
              <w:right w:val="single" w:sz="4" w:space="0" w:color="auto"/>
            </w:tcBorders>
          </w:tcPr>
          <w:p w14:paraId="1CEFFD59"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3DD70AB6" w14:textId="77777777" w:rsidR="00726FC5" w:rsidRDefault="00726FC5" w:rsidP="007E08A6">
            <w:pPr>
              <w:pStyle w:val="RSCT03TableBody"/>
            </w:pPr>
          </w:p>
        </w:tc>
      </w:tr>
      <w:tr w:rsidR="00726FC5" w14:paraId="588873DB" w14:textId="77777777" w:rsidTr="00A05D5F">
        <w:tc>
          <w:tcPr>
            <w:tcW w:w="1271" w:type="dxa"/>
            <w:tcBorders>
              <w:top w:val="nil"/>
              <w:left w:val="single" w:sz="4" w:space="0" w:color="auto"/>
              <w:bottom w:val="nil"/>
              <w:right w:val="single" w:sz="4" w:space="0" w:color="auto"/>
            </w:tcBorders>
            <w:hideMark/>
          </w:tcPr>
          <w:p w14:paraId="320AF786" w14:textId="77777777" w:rsidR="00726FC5" w:rsidRDefault="00726FC5" w:rsidP="007E08A6">
            <w:pPr>
              <w:pStyle w:val="RSCT03TableBody"/>
            </w:pPr>
            <w:r>
              <w:t>ZnT5</w:t>
            </w:r>
          </w:p>
        </w:tc>
        <w:tc>
          <w:tcPr>
            <w:tcW w:w="1807" w:type="dxa"/>
            <w:tcBorders>
              <w:top w:val="nil"/>
              <w:left w:val="single" w:sz="4" w:space="0" w:color="auto"/>
              <w:bottom w:val="nil"/>
              <w:right w:val="single" w:sz="4" w:space="0" w:color="auto"/>
            </w:tcBorders>
            <w:hideMark/>
          </w:tcPr>
          <w:p w14:paraId="69C6A253" w14:textId="77777777" w:rsidR="00726FC5" w:rsidRDefault="00726FC5" w:rsidP="007E08A6">
            <w:pPr>
              <w:pStyle w:val="RSCT03TableBody"/>
            </w:pPr>
            <w:r>
              <w:t>NM_022902.4 </w:t>
            </w:r>
          </w:p>
        </w:tc>
        <w:tc>
          <w:tcPr>
            <w:tcW w:w="4064" w:type="dxa"/>
            <w:tcBorders>
              <w:top w:val="nil"/>
              <w:left w:val="nil"/>
              <w:bottom w:val="nil"/>
              <w:right w:val="nil"/>
            </w:tcBorders>
            <w:vAlign w:val="bottom"/>
            <w:hideMark/>
          </w:tcPr>
          <w:p w14:paraId="044E3168" w14:textId="77777777" w:rsidR="00726FC5" w:rsidRDefault="00726FC5" w:rsidP="007E08A6">
            <w:pPr>
              <w:pStyle w:val="RSCT03TableBody"/>
              <w:rPr>
                <w:color w:val="000000"/>
              </w:rPr>
            </w:pPr>
            <w:r>
              <w:rPr>
                <w:color w:val="000000"/>
                <w:vertAlign w:val="subscript"/>
              </w:rPr>
              <w:t>748</w:t>
            </w:r>
            <w:r>
              <w:rPr>
                <w:color w:val="000000"/>
              </w:rPr>
              <w:t>AGCAAAGACAAGGGGAGCTG</w:t>
            </w:r>
            <w:r>
              <w:rPr>
                <w:color w:val="000000"/>
                <w:vertAlign w:val="subscript"/>
              </w:rPr>
              <w:t>767</w:t>
            </w:r>
          </w:p>
        </w:tc>
        <w:tc>
          <w:tcPr>
            <w:tcW w:w="1417" w:type="dxa"/>
            <w:tcBorders>
              <w:top w:val="nil"/>
              <w:left w:val="single" w:sz="4" w:space="0" w:color="auto"/>
              <w:bottom w:val="nil"/>
              <w:right w:val="single" w:sz="4" w:space="0" w:color="auto"/>
            </w:tcBorders>
            <w:hideMark/>
          </w:tcPr>
          <w:p w14:paraId="46CA21CC" w14:textId="77777777" w:rsidR="00726FC5" w:rsidRDefault="00726FC5" w:rsidP="007E08A6">
            <w:pPr>
              <w:pStyle w:val="RSCT03TableBody"/>
            </w:pPr>
            <w:r>
              <w:t>148</w:t>
            </w:r>
          </w:p>
        </w:tc>
        <w:tc>
          <w:tcPr>
            <w:tcW w:w="1701" w:type="dxa"/>
            <w:tcBorders>
              <w:top w:val="nil"/>
              <w:left w:val="single" w:sz="4" w:space="0" w:color="auto"/>
              <w:bottom w:val="nil"/>
              <w:right w:val="single" w:sz="4" w:space="0" w:color="auto"/>
            </w:tcBorders>
            <w:hideMark/>
          </w:tcPr>
          <w:p w14:paraId="537F5FBB" w14:textId="77777777" w:rsidR="00726FC5" w:rsidRDefault="00726FC5" w:rsidP="007E08A6">
            <w:pPr>
              <w:pStyle w:val="RSCT03TableBody"/>
            </w:pPr>
            <w:r>
              <w:t>60</w:t>
            </w:r>
          </w:p>
        </w:tc>
      </w:tr>
      <w:tr w:rsidR="00726FC5" w14:paraId="58BEB0F2" w14:textId="77777777" w:rsidTr="00A05D5F">
        <w:tc>
          <w:tcPr>
            <w:tcW w:w="1271" w:type="dxa"/>
            <w:tcBorders>
              <w:top w:val="nil"/>
              <w:left w:val="single" w:sz="4" w:space="0" w:color="auto"/>
              <w:bottom w:val="nil"/>
              <w:right w:val="single" w:sz="4" w:space="0" w:color="auto"/>
            </w:tcBorders>
          </w:tcPr>
          <w:p w14:paraId="05D17A1E"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50469768" w14:textId="77777777" w:rsidR="00726FC5" w:rsidRDefault="00726FC5" w:rsidP="007E08A6">
            <w:pPr>
              <w:pStyle w:val="RSCT03TableBody"/>
            </w:pPr>
          </w:p>
        </w:tc>
        <w:tc>
          <w:tcPr>
            <w:tcW w:w="4064" w:type="dxa"/>
            <w:tcBorders>
              <w:top w:val="nil"/>
              <w:left w:val="nil"/>
              <w:bottom w:val="nil"/>
              <w:right w:val="nil"/>
            </w:tcBorders>
            <w:vAlign w:val="bottom"/>
            <w:hideMark/>
          </w:tcPr>
          <w:p w14:paraId="3F2B47B3" w14:textId="77777777" w:rsidR="00726FC5" w:rsidRDefault="00726FC5" w:rsidP="007E08A6">
            <w:pPr>
              <w:pStyle w:val="RSCT03TableBody"/>
              <w:rPr>
                <w:color w:val="000000"/>
              </w:rPr>
            </w:pPr>
            <w:r>
              <w:rPr>
                <w:color w:val="000000"/>
                <w:vertAlign w:val="subscript"/>
              </w:rPr>
              <w:t>895</w:t>
            </w:r>
            <w:r>
              <w:rPr>
                <w:color w:val="000000"/>
              </w:rPr>
              <w:t>GGCAATGGCTGTGTAAAGCA</w:t>
            </w:r>
            <w:r>
              <w:rPr>
                <w:color w:val="000000"/>
                <w:vertAlign w:val="subscript"/>
              </w:rPr>
              <w:t>876</w:t>
            </w:r>
          </w:p>
        </w:tc>
        <w:tc>
          <w:tcPr>
            <w:tcW w:w="1417" w:type="dxa"/>
            <w:tcBorders>
              <w:top w:val="nil"/>
              <w:left w:val="single" w:sz="4" w:space="0" w:color="auto"/>
              <w:bottom w:val="nil"/>
              <w:right w:val="single" w:sz="4" w:space="0" w:color="auto"/>
            </w:tcBorders>
          </w:tcPr>
          <w:p w14:paraId="7A6A6C79"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5FD064FA" w14:textId="77777777" w:rsidR="00726FC5" w:rsidRDefault="00726FC5" w:rsidP="007E08A6">
            <w:pPr>
              <w:pStyle w:val="RSCT03TableBody"/>
            </w:pPr>
          </w:p>
        </w:tc>
      </w:tr>
      <w:tr w:rsidR="00726FC5" w14:paraId="4D528614" w14:textId="77777777" w:rsidTr="00A05D5F">
        <w:tc>
          <w:tcPr>
            <w:tcW w:w="1271" w:type="dxa"/>
            <w:tcBorders>
              <w:top w:val="nil"/>
              <w:left w:val="single" w:sz="4" w:space="0" w:color="auto"/>
              <w:bottom w:val="nil"/>
              <w:right w:val="single" w:sz="4" w:space="0" w:color="auto"/>
            </w:tcBorders>
            <w:hideMark/>
          </w:tcPr>
          <w:p w14:paraId="269723DC" w14:textId="77777777" w:rsidR="00726FC5" w:rsidRDefault="00726FC5" w:rsidP="007E08A6">
            <w:pPr>
              <w:pStyle w:val="RSCT03TableBody"/>
            </w:pPr>
            <w:r>
              <w:t>ZnT6</w:t>
            </w:r>
          </w:p>
        </w:tc>
        <w:tc>
          <w:tcPr>
            <w:tcW w:w="1807" w:type="dxa"/>
            <w:tcBorders>
              <w:top w:val="nil"/>
              <w:left w:val="single" w:sz="4" w:space="0" w:color="auto"/>
              <w:bottom w:val="nil"/>
              <w:right w:val="single" w:sz="4" w:space="0" w:color="auto"/>
            </w:tcBorders>
            <w:hideMark/>
          </w:tcPr>
          <w:p w14:paraId="0F4770A3" w14:textId="77777777" w:rsidR="00726FC5" w:rsidRDefault="00726FC5" w:rsidP="007E08A6">
            <w:pPr>
              <w:pStyle w:val="RSCT03TableBody"/>
            </w:pPr>
            <w:r>
              <w:t>NM_001193515.1</w:t>
            </w:r>
          </w:p>
        </w:tc>
        <w:tc>
          <w:tcPr>
            <w:tcW w:w="4064" w:type="dxa"/>
            <w:tcBorders>
              <w:top w:val="nil"/>
              <w:left w:val="nil"/>
              <w:bottom w:val="nil"/>
              <w:right w:val="nil"/>
            </w:tcBorders>
            <w:vAlign w:val="bottom"/>
            <w:hideMark/>
          </w:tcPr>
          <w:p w14:paraId="42B8DC28" w14:textId="77777777" w:rsidR="00726FC5" w:rsidRDefault="00726FC5" w:rsidP="007E08A6">
            <w:pPr>
              <w:pStyle w:val="RSCT03TableBody"/>
              <w:rPr>
                <w:color w:val="000000"/>
              </w:rPr>
            </w:pPr>
            <w:r>
              <w:rPr>
                <w:color w:val="000000"/>
                <w:vertAlign w:val="subscript"/>
              </w:rPr>
              <w:t>276</w:t>
            </w:r>
            <w:r>
              <w:rPr>
                <w:color w:val="000000"/>
              </w:rPr>
              <w:t>CCTGGCTGTATTTGCCTCCA</w:t>
            </w:r>
            <w:r>
              <w:rPr>
                <w:color w:val="000000"/>
                <w:vertAlign w:val="subscript"/>
              </w:rPr>
              <w:t>295</w:t>
            </w:r>
          </w:p>
        </w:tc>
        <w:tc>
          <w:tcPr>
            <w:tcW w:w="1417" w:type="dxa"/>
            <w:tcBorders>
              <w:top w:val="nil"/>
              <w:left w:val="single" w:sz="4" w:space="0" w:color="auto"/>
              <w:bottom w:val="nil"/>
              <w:right w:val="single" w:sz="4" w:space="0" w:color="auto"/>
            </w:tcBorders>
            <w:hideMark/>
          </w:tcPr>
          <w:p w14:paraId="48E2B42F" w14:textId="77777777" w:rsidR="00726FC5" w:rsidRDefault="00726FC5" w:rsidP="007E08A6">
            <w:pPr>
              <w:pStyle w:val="RSCT03TableBody"/>
            </w:pPr>
            <w:r>
              <w:t>106</w:t>
            </w:r>
          </w:p>
        </w:tc>
        <w:tc>
          <w:tcPr>
            <w:tcW w:w="1701" w:type="dxa"/>
            <w:tcBorders>
              <w:top w:val="nil"/>
              <w:left w:val="single" w:sz="4" w:space="0" w:color="auto"/>
              <w:bottom w:val="nil"/>
              <w:right w:val="single" w:sz="4" w:space="0" w:color="auto"/>
            </w:tcBorders>
            <w:hideMark/>
          </w:tcPr>
          <w:p w14:paraId="3C275E1E" w14:textId="77777777" w:rsidR="00726FC5" w:rsidRDefault="00726FC5" w:rsidP="007E08A6">
            <w:pPr>
              <w:pStyle w:val="RSCT03TableBody"/>
            </w:pPr>
            <w:r>
              <w:t>60</w:t>
            </w:r>
          </w:p>
        </w:tc>
      </w:tr>
      <w:tr w:rsidR="00726FC5" w14:paraId="5549D80B" w14:textId="77777777" w:rsidTr="00A05D5F">
        <w:tc>
          <w:tcPr>
            <w:tcW w:w="1271" w:type="dxa"/>
            <w:tcBorders>
              <w:top w:val="nil"/>
              <w:left w:val="single" w:sz="4" w:space="0" w:color="auto"/>
              <w:bottom w:val="nil"/>
              <w:right w:val="single" w:sz="4" w:space="0" w:color="auto"/>
            </w:tcBorders>
          </w:tcPr>
          <w:p w14:paraId="71EE9DA8"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6A23218D" w14:textId="77777777" w:rsidR="00726FC5" w:rsidRDefault="00726FC5" w:rsidP="007E08A6">
            <w:pPr>
              <w:pStyle w:val="RSCT03TableBody"/>
            </w:pPr>
          </w:p>
        </w:tc>
        <w:tc>
          <w:tcPr>
            <w:tcW w:w="4064" w:type="dxa"/>
            <w:tcBorders>
              <w:top w:val="nil"/>
              <w:left w:val="nil"/>
              <w:bottom w:val="nil"/>
              <w:right w:val="nil"/>
            </w:tcBorders>
            <w:vAlign w:val="bottom"/>
            <w:hideMark/>
          </w:tcPr>
          <w:p w14:paraId="60CB113C" w14:textId="77777777" w:rsidR="00726FC5" w:rsidRDefault="00726FC5" w:rsidP="007E08A6">
            <w:pPr>
              <w:pStyle w:val="RSCT03TableBody"/>
              <w:rPr>
                <w:color w:val="000000"/>
              </w:rPr>
            </w:pPr>
            <w:r>
              <w:rPr>
                <w:color w:val="000000"/>
                <w:vertAlign w:val="subscript"/>
              </w:rPr>
              <w:t>381</w:t>
            </w:r>
            <w:r>
              <w:rPr>
                <w:color w:val="000000"/>
              </w:rPr>
              <w:t>TCTTCCCGTGTGTATCTCGG</w:t>
            </w:r>
            <w:r>
              <w:rPr>
                <w:color w:val="000000"/>
                <w:vertAlign w:val="subscript"/>
              </w:rPr>
              <w:t>362</w:t>
            </w:r>
          </w:p>
        </w:tc>
        <w:tc>
          <w:tcPr>
            <w:tcW w:w="1417" w:type="dxa"/>
            <w:tcBorders>
              <w:top w:val="nil"/>
              <w:left w:val="single" w:sz="4" w:space="0" w:color="auto"/>
              <w:bottom w:val="nil"/>
              <w:right w:val="single" w:sz="4" w:space="0" w:color="auto"/>
            </w:tcBorders>
          </w:tcPr>
          <w:p w14:paraId="69612407"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4EB01CB3" w14:textId="77777777" w:rsidR="00726FC5" w:rsidRDefault="00726FC5" w:rsidP="007E08A6">
            <w:pPr>
              <w:pStyle w:val="RSCT03TableBody"/>
            </w:pPr>
          </w:p>
        </w:tc>
      </w:tr>
      <w:tr w:rsidR="00726FC5" w14:paraId="49AF543A" w14:textId="77777777" w:rsidTr="00A05D5F">
        <w:tc>
          <w:tcPr>
            <w:tcW w:w="1271" w:type="dxa"/>
            <w:tcBorders>
              <w:top w:val="nil"/>
              <w:left w:val="single" w:sz="4" w:space="0" w:color="auto"/>
              <w:bottom w:val="nil"/>
              <w:right w:val="single" w:sz="4" w:space="0" w:color="auto"/>
            </w:tcBorders>
            <w:hideMark/>
          </w:tcPr>
          <w:p w14:paraId="0CF1EFBF" w14:textId="77777777" w:rsidR="00726FC5" w:rsidRDefault="00726FC5" w:rsidP="007E08A6">
            <w:pPr>
              <w:pStyle w:val="RSCT03TableBody"/>
            </w:pPr>
            <w:r>
              <w:t>ZnT7</w:t>
            </w:r>
          </w:p>
        </w:tc>
        <w:tc>
          <w:tcPr>
            <w:tcW w:w="1807" w:type="dxa"/>
            <w:tcBorders>
              <w:top w:val="nil"/>
              <w:left w:val="single" w:sz="4" w:space="0" w:color="auto"/>
              <w:bottom w:val="nil"/>
              <w:right w:val="single" w:sz="4" w:space="0" w:color="auto"/>
            </w:tcBorders>
            <w:hideMark/>
          </w:tcPr>
          <w:p w14:paraId="38872C62" w14:textId="77777777" w:rsidR="00726FC5" w:rsidRDefault="00726FC5" w:rsidP="007E08A6">
            <w:pPr>
              <w:pStyle w:val="RSCT03TableBody"/>
            </w:pPr>
            <w:r>
              <w:t>NM_133496.4</w:t>
            </w:r>
          </w:p>
        </w:tc>
        <w:tc>
          <w:tcPr>
            <w:tcW w:w="4064" w:type="dxa"/>
            <w:tcBorders>
              <w:top w:val="nil"/>
              <w:left w:val="nil"/>
              <w:bottom w:val="nil"/>
              <w:right w:val="nil"/>
            </w:tcBorders>
            <w:vAlign w:val="bottom"/>
            <w:hideMark/>
          </w:tcPr>
          <w:p w14:paraId="34BE75B5" w14:textId="77777777" w:rsidR="00726FC5" w:rsidRDefault="00726FC5" w:rsidP="007E08A6">
            <w:pPr>
              <w:pStyle w:val="RSCT03TableBody"/>
              <w:rPr>
                <w:color w:val="000000"/>
              </w:rPr>
            </w:pPr>
            <w:r>
              <w:rPr>
                <w:color w:val="000000"/>
                <w:vertAlign w:val="subscript"/>
              </w:rPr>
              <w:t>367</w:t>
            </w:r>
            <w:r>
              <w:rPr>
                <w:color w:val="000000"/>
              </w:rPr>
              <w:t>GCTTAGGCTTGATTTCCGACT</w:t>
            </w:r>
            <w:r>
              <w:rPr>
                <w:color w:val="000000"/>
                <w:vertAlign w:val="subscript"/>
              </w:rPr>
              <w:t>387</w:t>
            </w:r>
          </w:p>
        </w:tc>
        <w:tc>
          <w:tcPr>
            <w:tcW w:w="1417" w:type="dxa"/>
            <w:tcBorders>
              <w:top w:val="nil"/>
              <w:left w:val="single" w:sz="4" w:space="0" w:color="auto"/>
              <w:bottom w:val="nil"/>
              <w:right w:val="single" w:sz="4" w:space="0" w:color="auto"/>
            </w:tcBorders>
            <w:hideMark/>
          </w:tcPr>
          <w:p w14:paraId="09B66CE2" w14:textId="77777777" w:rsidR="00726FC5" w:rsidRDefault="00726FC5" w:rsidP="007E08A6">
            <w:pPr>
              <w:pStyle w:val="RSCT03TableBody"/>
            </w:pPr>
            <w:r>
              <w:t>138</w:t>
            </w:r>
          </w:p>
        </w:tc>
        <w:tc>
          <w:tcPr>
            <w:tcW w:w="1701" w:type="dxa"/>
            <w:tcBorders>
              <w:top w:val="nil"/>
              <w:left w:val="single" w:sz="4" w:space="0" w:color="auto"/>
              <w:bottom w:val="nil"/>
              <w:right w:val="single" w:sz="4" w:space="0" w:color="auto"/>
            </w:tcBorders>
            <w:hideMark/>
          </w:tcPr>
          <w:p w14:paraId="367BE28F" w14:textId="77777777" w:rsidR="00726FC5" w:rsidRDefault="00726FC5" w:rsidP="007E08A6">
            <w:pPr>
              <w:pStyle w:val="RSCT03TableBody"/>
            </w:pPr>
            <w:r>
              <w:t>60</w:t>
            </w:r>
          </w:p>
        </w:tc>
      </w:tr>
      <w:tr w:rsidR="00726FC5" w14:paraId="1DADD905" w14:textId="77777777" w:rsidTr="00A05D5F">
        <w:tc>
          <w:tcPr>
            <w:tcW w:w="1271" w:type="dxa"/>
            <w:tcBorders>
              <w:top w:val="nil"/>
              <w:left w:val="single" w:sz="4" w:space="0" w:color="auto"/>
              <w:bottom w:val="nil"/>
              <w:right w:val="single" w:sz="4" w:space="0" w:color="auto"/>
            </w:tcBorders>
          </w:tcPr>
          <w:p w14:paraId="663F0B76"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1BA79845" w14:textId="77777777" w:rsidR="00726FC5" w:rsidRDefault="00726FC5" w:rsidP="007E08A6">
            <w:pPr>
              <w:pStyle w:val="RSCT03TableBody"/>
            </w:pPr>
          </w:p>
        </w:tc>
        <w:tc>
          <w:tcPr>
            <w:tcW w:w="4064" w:type="dxa"/>
            <w:tcBorders>
              <w:top w:val="nil"/>
              <w:left w:val="nil"/>
              <w:bottom w:val="nil"/>
              <w:right w:val="nil"/>
            </w:tcBorders>
            <w:vAlign w:val="bottom"/>
            <w:hideMark/>
          </w:tcPr>
          <w:p w14:paraId="07893FD9" w14:textId="77777777" w:rsidR="00726FC5" w:rsidRDefault="00726FC5" w:rsidP="007E08A6">
            <w:pPr>
              <w:pStyle w:val="RSCT03TableBody"/>
              <w:rPr>
                <w:color w:val="000000"/>
              </w:rPr>
            </w:pPr>
            <w:r>
              <w:rPr>
                <w:color w:val="000000"/>
                <w:vertAlign w:val="subscript"/>
              </w:rPr>
              <w:t>504</w:t>
            </w:r>
            <w:r>
              <w:rPr>
                <w:color w:val="000000"/>
              </w:rPr>
              <w:t>CCAGAACTTCCGCTCTAACATAC</w:t>
            </w:r>
            <w:r>
              <w:rPr>
                <w:color w:val="000000"/>
                <w:vertAlign w:val="subscript"/>
              </w:rPr>
              <w:t>482</w:t>
            </w:r>
          </w:p>
        </w:tc>
        <w:tc>
          <w:tcPr>
            <w:tcW w:w="1417" w:type="dxa"/>
            <w:tcBorders>
              <w:top w:val="nil"/>
              <w:left w:val="single" w:sz="4" w:space="0" w:color="auto"/>
              <w:bottom w:val="nil"/>
              <w:right w:val="single" w:sz="4" w:space="0" w:color="auto"/>
            </w:tcBorders>
          </w:tcPr>
          <w:p w14:paraId="376324D3"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718886F2" w14:textId="77777777" w:rsidR="00726FC5" w:rsidRDefault="00726FC5" w:rsidP="007E08A6">
            <w:pPr>
              <w:pStyle w:val="RSCT03TableBody"/>
            </w:pPr>
          </w:p>
        </w:tc>
      </w:tr>
      <w:tr w:rsidR="007C03DF" w14:paraId="4ECEE7F0" w14:textId="77777777" w:rsidTr="00A05D5F">
        <w:tc>
          <w:tcPr>
            <w:tcW w:w="1271" w:type="dxa"/>
            <w:tcBorders>
              <w:top w:val="nil"/>
              <w:left w:val="single" w:sz="4" w:space="0" w:color="auto"/>
              <w:bottom w:val="nil"/>
              <w:right w:val="single" w:sz="4" w:space="0" w:color="auto"/>
            </w:tcBorders>
          </w:tcPr>
          <w:p w14:paraId="494F93F9" w14:textId="3F6F392B" w:rsidR="007C03DF" w:rsidRDefault="002415B0" w:rsidP="002415B0">
            <w:pPr>
              <w:pStyle w:val="RSCT03TableBody"/>
            </w:pPr>
            <w:r>
              <w:t>ZnT8</w:t>
            </w:r>
          </w:p>
        </w:tc>
        <w:tc>
          <w:tcPr>
            <w:tcW w:w="1807" w:type="dxa"/>
            <w:tcBorders>
              <w:top w:val="nil"/>
              <w:left w:val="single" w:sz="4" w:space="0" w:color="auto"/>
              <w:bottom w:val="nil"/>
              <w:right w:val="single" w:sz="4" w:space="0" w:color="auto"/>
            </w:tcBorders>
          </w:tcPr>
          <w:p w14:paraId="0CEC9CEA" w14:textId="481981C1" w:rsidR="007C03DF" w:rsidRDefault="007C03DF" w:rsidP="007E08A6">
            <w:pPr>
              <w:pStyle w:val="RSCT03TableBody"/>
            </w:pPr>
            <w:r>
              <w:t>NM_173851.1</w:t>
            </w:r>
          </w:p>
        </w:tc>
        <w:tc>
          <w:tcPr>
            <w:tcW w:w="4064" w:type="dxa"/>
            <w:tcBorders>
              <w:top w:val="nil"/>
              <w:left w:val="nil"/>
              <w:bottom w:val="nil"/>
              <w:right w:val="nil"/>
            </w:tcBorders>
            <w:vAlign w:val="bottom"/>
          </w:tcPr>
          <w:p w14:paraId="27025D86" w14:textId="630DAE7C" w:rsidR="007C03DF" w:rsidRDefault="00217B32" w:rsidP="002415B0">
            <w:pPr>
              <w:jc w:val="center"/>
              <w:rPr>
                <w:sz w:val="16"/>
                <w:szCs w:val="16"/>
              </w:rPr>
            </w:pPr>
            <w:r w:rsidRPr="00217B32">
              <w:rPr>
                <w:sz w:val="16"/>
                <w:szCs w:val="16"/>
                <w:vertAlign w:val="subscript"/>
              </w:rPr>
              <w:t>175</w:t>
            </w:r>
            <w:r w:rsidR="002415B0">
              <w:rPr>
                <w:sz w:val="16"/>
                <w:szCs w:val="16"/>
              </w:rPr>
              <w:t>ACT GGG CAG TGA GTT CAA CA</w:t>
            </w:r>
            <w:r w:rsidRPr="00217B32">
              <w:rPr>
                <w:sz w:val="16"/>
                <w:szCs w:val="16"/>
                <w:vertAlign w:val="subscript"/>
              </w:rPr>
              <w:t>195</w:t>
            </w:r>
          </w:p>
          <w:p w14:paraId="6C4C6E3C" w14:textId="53B68C64" w:rsidR="002415B0" w:rsidRDefault="00217B32" w:rsidP="002415B0">
            <w:pPr>
              <w:jc w:val="center"/>
              <w:rPr>
                <w:color w:val="000000"/>
                <w:vertAlign w:val="subscript"/>
              </w:rPr>
            </w:pPr>
            <w:r w:rsidRPr="00217B32">
              <w:rPr>
                <w:sz w:val="16"/>
                <w:szCs w:val="16"/>
                <w:vertAlign w:val="subscript"/>
              </w:rPr>
              <w:t>339</w:t>
            </w:r>
            <w:r w:rsidR="002415B0">
              <w:rPr>
                <w:sz w:val="16"/>
                <w:szCs w:val="16"/>
              </w:rPr>
              <w:t>CTG TTG GAG TTC CAC ACT TTC T</w:t>
            </w:r>
            <w:r w:rsidRPr="00217B32">
              <w:rPr>
                <w:sz w:val="16"/>
                <w:szCs w:val="16"/>
                <w:vertAlign w:val="subscript"/>
              </w:rPr>
              <w:t>317</w:t>
            </w:r>
          </w:p>
        </w:tc>
        <w:tc>
          <w:tcPr>
            <w:tcW w:w="1417" w:type="dxa"/>
            <w:tcBorders>
              <w:top w:val="nil"/>
              <w:left w:val="single" w:sz="4" w:space="0" w:color="auto"/>
              <w:bottom w:val="nil"/>
              <w:right w:val="single" w:sz="4" w:space="0" w:color="auto"/>
            </w:tcBorders>
          </w:tcPr>
          <w:p w14:paraId="4B2DDA99" w14:textId="6A09CE6F" w:rsidR="007C03DF" w:rsidRDefault="002415B0" w:rsidP="007E08A6">
            <w:pPr>
              <w:pStyle w:val="RSCT03TableBody"/>
            </w:pPr>
            <w:r>
              <w:t>144</w:t>
            </w:r>
          </w:p>
        </w:tc>
        <w:tc>
          <w:tcPr>
            <w:tcW w:w="1701" w:type="dxa"/>
            <w:tcBorders>
              <w:top w:val="nil"/>
              <w:left w:val="single" w:sz="4" w:space="0" w:color="auto"/>
              <w:bottom w:val="nil"/>
              <w:right w:val="single" w:sz="4" w:space="0" w:color="auto"/>
            </w:tcBorders>
          </w:tcPr>
          <w:p w14:paraId="39280184" w14:textId="6595845A" w:rsidR="007C03DF" w:rsidRDefault="00CC56EE" w:rsidP="002415B0">
            <w:pPr>
              <w:pStyle w:val="RSCT03TableBody"/>
            </w:pPr>
            <w:r>
              <w:t>56</w:t>
            </w:r>
          </w:p>
        </w:tc>
      </w:tr>
      <w:tr w:rsidR="00726FC5" w14:paraId="763FE331" w14:textId="77777777" w:rsidTr="00A05D5F">
        <w:tc>
          <w:tcPr>
            <w:tcW w:w="1271" w:type="dxa"/>
            <w:tcBorders>
              <w:top w:val="nil"/>
              <w:left w:val="single" w:sz="4" w:space="0" w:color="auto"/>
              <w:bottom w:val="nil"/>
              <w:right w:val="single" w:sz="4" w:space="0" w:color="auto"/>
            </w:tcBorders>
            <w:hideMark/>
          </w:tcPr>
          <w:p w14:paraId="316B45E5" w14:textId="77777777" w:rsidR="00726FC5" w:rsidRDefault="00726FC5" w:rsidP="007E08A6">
            <w:pPr>
              <w:pStyle w:val="RSCT03TableBody"/>
            </w:pPr>
            <w:r>
              <w:t>ZnT9</w:t>
            </w:r>
          </w:p>
        </w:tc>
        <w:tc>
          <w:tcPr>
            <w:tcW w:w="1807" w:type="dxa"/>
            <w:tcBorders>
              <w:top w:val="nil"/>
              <w:left w:val="single" w:sz="4" w:space="0" w:color="auto"/>
              <w:bottom w:val="nil"/>
              <w:right w:val="single" w:sz="4" w:space="0" w:color="auto"/>
            </w:tcBorders>
            <w:hideMark/>
          </w:tcPr>
          <w:p w14:paraId="7B653B0E" w14:textId="77777777" w:rsidR="00726FC5" w:rsidRDefault="00726FC5" w:rsidP="007E08A6">
            <w:pPr>
              <w:pStyle w:val="RSCT03TableBody"/>
            </w:pPr>
            <w:r>
              <w:t>NM_006345.3</w:t>
            </w:r>
          </w:p>
        </w:tc>
        <w:tc>
          <w:tcPr>
            <w:tcW w:w="4064" w:type="dxa"/>
            <w:tcBorders>
              <w:top w:val="nil"/>
              <w:left w:val="nil"/>
              <w:bottom w:val="nil"/>
              <w:right w:val="nil"/>
            </w:tcBorders>
            <w:vAlign w:val="bottom"/>
            <w:hideMark/>
          </w:tcPr>
          <w:p w14:paraId="75977242" w14:textId="77777777" w:rsidR="00726FC5" w:rsidRDefault="00726FC5" w:rsidP="007E08A6">
            <w:pPr>
              <w:pStyle w:val="RSCT03TableBody"/>
              <w:rPr>
                <w:color w:val="000000"/>
              </w:rPr>
            </w:pPr>
            <w:r>
              <w:rPr>
                <w:color w:val="000000"/>
                <w:vertAlign w:val="subscript"/>
              </w:rPr>
              <w:t>1130</w:t>
            </w:r>
            <w:r>
              <w:rPr>
                <w:color w:val="000000"/>
              </w:rPr>
              <w:t>TGGAGTCATGGGATTGCTTCAT</w:t>
            </w:r>
            <w:r>
              <w:rPr>
                <w:color w:val="000000"/>
                <w:vertAlign w:val="subscript"/>
              </w:rPr>
              <w:t>1151</w:t>
            </w:r>
          </w:p>
        </w:tc>
        <w:tc>
          <w:tcPr>
            <w:tcW w:w="1417" w:type="dxa"/>
            <w:tcBorders>
              <w:top w:val="nil"/>
              <w:left w:val="single" w:sz="4" w:space="0" w:color="auto"/>
              <w:bottom w:val="nil"/>
              <w:right w:val="single" w:sz="4" w:space="0" w:color="auto"/>
            </w:tcBorders>
            <w:hideMark/>
          </w:tcPr>
          <w:p w14:paraId="4E0736A7" w14:textId="77777777" w:rsidR="00726FC5" w:rsidRDefault="00726FC5" w:rsidP="007E08A6">
            <w:pPr>
              <w:pStyle w:val="RSCT03TableBody"/>
            </w:pPr>
            <w:r>
              <w:t>101</w:t>
            </w:r>
          </w:p>
        </w:tc>
        <w:tc>
          <w:tcPr>
            <w:tcW w:w="1701" w:type="dxa"/>
            <w:tcBorders>
              <w:top w:val="nil"/>
              <w:left w:val="single" w:sz="4" w:space="0" w:color="auto"/>
              <w:bottom w:val="nil"/>
              <w:right w:val="single" w:sz="4" w:space="0" w:color="auto"/>
            </w:tcBorders>
            <w:hideMark/>
          </w:tcPr>
          <w:p w14:paraId="05C87512" w14:textId="77777777" w:rsidR="00726FC5" w:rsidRDefault="00726FC5" w:rsidP="007E08A6">
            <w:pPr>
              <w:pStyle w:val="RSCT03TableBody"/>
            </w:pPr>
            <w:r>
              <w:t>60</w:t>
            </w:r>
          </w:p>
        </w:tc>
      </w:tr>
      <w:tr w:rsidR="00726FC5" w14:paraId="5A567E21" w14:textId="77777777" w:rsidTr="00A05D5F">
        <w:tc>
          <w:tcPr>
            <w:tcW w:w="1271" w:type="dxa"/>
            <w:tcBorders>
              <w:top w:val="nil"/>
              <w:left w:val="single" w:sz="4" w:space="0" w:color="auto"/>
              <w:bottom w:val="nil"/>
              <w:right w:val="single" w:sz="4" w:space="0" w:color="auto"/>
            </w:tcBorders>
          </w:tcPr>
          <w:p w14:paraId="0BFBBCB9"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5383CAAA" w14:textId="77777777" w:rsidR="00726FC5" w:rsidRDefault="00726FC5" w:rsidP="007E08A6">
            <w:pPr>
              <w:pStyle w:val="RSCT03TableBody"/>
            </w:pPr>
          </w:p>
        </w:tc>
        <w:tc>
          <w:tcPr>
            <w:tcW w:w="4064" w:type="dxa"/>
            <w:tcBorders>
              <w:top w:val="nil"/>
              <w:left w:val="nil"/>
              <w:bottom w:val="nil"/>
              <w:right w:val="nil"/>
            </w:tcBorders>
            <w:vAlign w:val="bottom"/>
            <w:hideMark/>
          </w:tcPr>
          <w:p w14:paraId="0202C436" w14:textId="77777777" w:rsidR="00726FC5" w:rsidRDefault="00726FC5" w:rsidP="007E08A6">
            <w:pPr>
              <w:pStyle w:val="RSCT03TableBody"/>
              <w:rPr>
                <w:color w:val="000000"/>
              </w:rPr>
            </w:pPr>
            <w:r>
              <w:rPr>
                <w:color w:val="000000"/>
                <w:vertAlign w:val="subscript"/>
              </w:rPr>
              <w:t>1230</w:t>
            </w:r>
            <w:r>
              <w:rPr>
                <w:color w:val="000000"/>
              </w:rPr>
              <w:t>CAAGAAGTGTTGCTCCTTCAGA</w:t>
            </w:r>
            <w:r>
              <w:rPr>
                <w:color w:val="000000"/>
                <w:vertAlign w:val="subscript"/>
              </w:rPr>
              <w:t>1209</w:t>
            </w:r>
          </w:p>
        </w:tc>
        <w:tc>
          <w:tcPr>
            <w:tcW w:w="1417" w:type="dxa"/>
            <w:tcBorders>
              <w:top w:val="nil"/>
              <w:left w:val="single" w:sz="4" w:space="0" w:color="auto"/>
              <w:bottom w:val="nil"/>
              <w:right w:val="single" w:sz="4" w:space="0" w:color="auto"/>
            </w:tcBorders>
          </w:tcPr>
          <w:p w14:paraId="3F2E0709"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63D0BFAF" w14:textId="77777777" w:rsidR="00726FC5" w:rsidRDefault="00726FC5" w:rsidP="007E08A6">
            <w:pPr>
              <w:pStyle w:val="RSCT03TableBody"/>
            </w:pPr>
          </w:p>
        </w:tc>
      </w:tr>
      <w:tr w:rsidR="00726FC5" w14:paraId="40E60882" w14:textId="77777777" w:rsidTr="00A05D5F">
        <w:tc>
          <w:tcPr>
            <w:tcW w:w="1271" w:type="dxa"/>
            <w:tcBorders>
              <w:top w:val="nil"/>
              <w:left w:val="single" w:sz="4" w:space="0" w:color="auto"/>
              <w:bottom w:val="nil"/>
              <w:right w:val="single" w:sz="4" w:space="0" w:color="auto"/>
            </w:tcBorders>
            <w:hideMark/>
          </w:tcPr>
          <w:p w14:paraId="4331A4DC" w14:textId="77777777" w:rsidR="00726FC5" w:rsidRDefault="00726FC5" w:rsidP="007E08A6">
            <w:pPr>
              <w:pStyle w:val="RSCT03TableBody"/>
            </w:pPr>
            <w:r>
              <w:t>ZnT10</w:t>
            </w:r>
          </w:p>
        </w:tc>
        <w:tc>
          <w:tcPr>
            <w:tcW w:w="1807" w:type="dxa"/>
            <w:tcBorders>
              <w:top w:val="nil"/>
              <w:left w:val="single" w:sz="4" w:space="0" w:color="auto"/>
              <w:bottom w:val="nil"/>
              <w:right w:val="single" w:sz="4" w:space="0" w:color="auto"/>
            </w:tcBorders>
            <w:hideMark/>
          </w:tcPr>
          <w:p w14:paraId="628E62D6" w14:textId="77777777" w:rsidR="00726FC5" w:rsidRDefault="00726FC5" w:rsidP="007E08A6">
            <w:pPr>
              <w:pStyle w:val="RSCT03TableBody"/>
            </w:pPr>
            <w:r>
              <w:rPr>
                <w:color w:val="000000"/>
              </w:rPr>
              <w:t>NM_018713.2</w:t>
            </w:r>
          </w:p>
        </w:tc>
        <w:tc>
          <w:tcPr>
            <w:tcW w:w="4064" w:type="dxa"/>
            <w:tcBorders>
              <w:top w:val="nil"/>
              <w:left w:val="nil"/>
              <w:bottom w:val="nil"/>
              <w:right w:val="nil"/>
            </w:tcBorders>
            <w:vAlign w:val="bottom"/>
            <w:hideMark/>
          </w:tcPr>
          <w:p w14:paraId="0B72A08F" w14:textId="77777777" w:rsidR="00726FC5" w:rsidRDefault="00726FC5" w:rsidP="007E08A6">
            <w:pPr>
              <w:pStyle w:val="RSCT03TableBody"/>
            </w:pPr>
            <w:r>
              <w:rPr>
                <w:vertAlign w:val="subscript"/>
              </w:rPr>
              <w:t>836</w:t>
            </w:r>
            <w:r>
              <w:t>TTCGCAAACGTAGCAGGTGA</w:t>
            </w:r>
            <w:r>
              <w:rPr>
                <w:vertAlign w:val="subscript"/>
              </w:rPr>
              <w:t>855</w:t>
            </w:r>
          </w:p>
        </w:tc>
        <w:tc>
          <w:tcPr>
            <w:tcW w:w="1417" w:type="dxa"/>
            <w:tcBorders>
              <w:top w:val="nil"/>
              <w:left w:val="single" w:sz="4" w:space="0" w:color="auto"/>
              <w:bottom w:val="nil"/>
              <w:right w:val="single" w:sz="4" w:space="0" w:color="auto"/>
            </w:tcBorders>
            <w:hideMark/>
          </w:tcPr>
          <w:p w14:paraId="4786483E" w14:textId="77777777" w:rsidR="00726FC5" w:rsidRDefault="00726FC5" w:rsidP="007E08A6">
            <w:pPr>
              <w:pStyle w:val="RSCT03TableBody"/>
            </w:pPr>
            <w:r>
              <w:t>148</w:t>
            </w:r>
          </w:p>
        </w:tc>
        <w:tc>
          <w:tcPr>
            <w:tcW w:w="1701" w:type="dxa"/>
            <w:tcBorders>
              <w:top w:val="nil"/>
              <w:left w:val="single" w:sz="4" w:space="0" w:color="auto"/>
              <w:bottom w:val="nil"/>
              <w:right w:val="single" w:sz="4" w:space="0" w:color="auto"/>
            </w:tcBorders>
            <w:hideMark/>
          </w:tcPr>
          <w:p w14:paraId="058E5881" w14:textId="77777777" w:rsidR="00726FC5" w:rsidRDefault="00726FC5" w:rsidP="007E08A6">
            <w:pPr>
              <w:pStyle w:val="RSCT03TableBody"/>
            </w:pPr>
            <w:r>
              <w:t>60</w:t>
            </w:r>
          </w:p>
        </w:tc>
      </w:tr>
      <w:tr w:rsidR="00726FC5" w14:paraId="4D51CDC3" w14:textId="77777777" w:rsidTr="00A05D5F">
        <w:tc>
          <w:tcPr>
            <w:tcW w:w="1271" w:type="dxa"/>
            <w:tcBorders>
              <w:top w:val="nil"/>
              <w:left w:val="single" w:sz="4" w:space="0" w:color="auto"/>
              <w:bottom w:val="nil"/>
              <w:right w:val="single" w:sz="4" w:space="0" w:color="auto"/>
            </w:tcBorders>
          </w:tcPr>
          <w:p w14:paraId="53E12D2E"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008F2245" w14:textId="77777777" w:rsidR="00726FC5" w:rsidRDefault="00726FC5" w:rsidP="007E08A6">
            <w:pPr>
              <w:pStyle w:val="RSCT03TableBody"/>
            </w:pPr>
          </w:p>
        </w:tc>
        <w:tc>
          <w:tcPr>
            <w:tcW w:w="4064" w:type="dxa"/>
            <w:tcBorders>
              <w:top w:val="nil"/>
              <w:left w:val="nil"/>
              <w:bottom w:val="nil"/>
              <w:right w:val="nil"/>
            </w:tcBorders>
            <w:vAlign w:val="bottom"/>
            <w:hideMark/>
          </w:tcPr>
          <w:p w14:paraId="0E225B67" w14:textId="77777777" w:rsidR="00726FC5" w:rsidRDefault="00726FC5" w:rsidP="007E08A6">
            <w:pPr>
              <w:pStyle w:val="RSCT03TableBody"/>
            </w:pPr>
            <w:r>
              <w:rPr>
                <w:vertAlign w:val="subscript"/>
              </w:rPr>
              <w:t>983</w:t>
            </w:r>
            <w:r>
              <w:t>TGATGACCACAACCACGGAC</w:t>
            </w:r>
            <w:r>
              <w:rPr>
                <w:vertAlign w:val="subscript"/>
              </w:rPr>
              <w:t>964</w:t>
            </w:r>
          </w:p>
        </w:tc>
        <w:tc>
          <w:tcPr>
            <w:tcW w:w="1417" w:type="dxa"/>
            <w:tcBorders>
              <w:top w:val="nil"/>
              <w:left w:val="single" w:sz="4" w:space="0" w:color="auto"/>
              <w:bottom w:val="nil"/>
              <w:right w:val="single" w:sz="4" w:space="0" w:color="auto"/>
            </w:tcBorders>
          </w:tcPr>
          <w:p w14:paraId="571949F2"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0036B1DB" w14:textId="77777777" w:rsidR="00726FC5" w:rsidRDefault="00726FC5" w:rsidP="007E08A6">
            <w:pPr>
              <w:pStyle w:val="RSCT03TableBody"/>
            </w:pPr>
          </w:p>
        </w:tc>
      </w:tr>
      <w:tr w:rsidR="00726FC5" w14:paraId="65348209" w14:textId="77777777" w:rsidTr="00A05D5F">
        <w:tc>
          <w:tcPr>
            <w:tcW w:w="1271" w:type="dxa"/>
            <w:tcBorders>
              <w:top w:val="nil"/>
              <w:left w:val="single" w:sz="4" w:space="0" w:color="auto"/>
              <w:bottom w:val="nil"/>
              <w:right w:val="single" w:sz="4" w:space="0" w:color="auto"/>
            </w:tcBorders>
            <w:hideMark/>
          </w:tcPr>
          <w:p w14:paraId="1467DA09" w14:textId="77777777" w:rsidR="00726FC5" w:rsidRDefault="00726FC5" w:rsidP="007E08A6">
            <w:pPr>
              <w:pStyle w:val="RSCT03TableBody"/>
            </w:pPr>
            <w:r>
              <w:t>GAPDH</w:t>
            </w:r>
          </w:p>
        </w:tc>
        <w:tc>
          <w:tcPr>
            <w:tcW w:w="1807" w:type="dxa"/>
            <w:tcBorders>
              <w:top w:val="nil"/>
              <w:left w:val="single" w:sz="4" w:space="0" w:color="auto"/>
              <w:bottom w:val="nil"/>
              <w:right w:val="single" w:sz="4" w:space="0" w:color="auto"/>
            </w:tcBorders>
            <w:hideMark/>
          </w:tcPr>
          <w:p w14:paraId="6F243CCB" w14:textId="77777777" w:rsidR="00726FC5" w:rsidRDefault="00726FC5" w:rsidP="007E08A6">
            <w:pPr>
              <w:pStyle w:val="RSCT03TableBody"/>
            </w:pPr>
            <w:r>
              <w:t>NM_001289746.1</w:t>
            </w:r>
          </w:p>
        </w:tc>
        <w:tc>
          <w:tcPr>
            <w:tcW w:w="4064" w:type="dxa"/>
            <w:tcBorders>
              <w:top w:val="nil"/>
              <w:left w:val="single" w:sz="4" w:space="0" w:color="auto"/>
              <w:bottom w:val="nil"/>
              <w:right w:val="single" w:sz="4" w:space="0" w:color="auto"/>
            </w:tcBorders>
            <w:shd w:val="clear" w:color="auto" w:fill="FFFFFF"/>
            <w:vAlign w:val="center"/>
            <w:hideMark/>
          </w:tcPr>
          <w:p w14:paraId="5C3D3A6B" w14:textId="77777777" w:rsidR="00726FC5" w:rsidRDefault="00726FC5" w:rsidP="007E08A6">
            <w:pPr>
              <w:pStyle w:val="RSCT03TableBody"/>
              <w:rPr>
                <w:color w:val="222222"/>
              </w:rPr>
            </w:pPr>
            <w:r>
              <w:rPr>
                <w:color w:val="222222"/>
                <w:vertAlign w:val="subscript"/>
              </w:rPr>
              <w:t>185</w:t>
            </w:r>
            <w:r>
              <w:rPr>
                <w:color w:val="222222"/>
              </w:rPr>
              <w:t>TGAAGGTCGGAGTCAACGGATTTG</w:t>
            </w:r>
            <w:r>
              <w:rPr>
                <w:color w:val="222222"/>
                <w:vertAlign w:val="subscript"/>
              </w:rPr>
              <w:t>208</w:t>
            </w:r>
          </w:p>
        </w:tc>
        <w:tc>
          <w:tcPr>
            <w:tcW w:w="1417" w:type="dxa"/>
            <w:tcBorders>
              <w:top w:val="nil"/>
              <w:left w:val="single" w:sz="4" w:space="0" w:color="auto"/>
              <w:bottom w:val="nil"/>
              <w:right w:val="single" w:sz="4" w:space="0" w:color="auto"/>
            </w:tcBorders>
            <w:hideMark/>
          </w:tcPr>
          <w:p w14:paraId="33F712AF" w14:textId="77777777" w:rsidR="00726FC5" w:rsidRDefault="00726FC5" w:rsidP="007E08A6">
            <w:pPr>
              <w:pStyle w:val="RSCT03TableBody"/>
            </w:pPr>
            <w:r>
              <w:t>128</w:t>
            </w:r>
          </w:p>
        </w:tc>
        <w:tc>
          <w:tcPr>
            <w:tcW w:w="1701" w:type="dxa"/>
            <w:tcBorders>
              <w:top w:val="nil"/>
              <w:left w:val="single" w:sz="4" w:space="0" w:color="auto"/>
              <w:bottom w:val="nil"/>
              <w:right w:val="single" w:sz="4" w:space="0" w:color="auto"/>
            </w:tcBorders>
            <w:hideMark/>
          </w:tcPr>
          <w:p w14:paraId="2894880F" w14:textId="77777777" w:rsidR="00726FC5" w:rsidRDefault="00726FC5" w:rsidP="007E08A6">
            <w:pPr>
              <w:pStyle w:val="RSCT03TableBody"/>
            </w:pPr>
            <w:r>
              <w:t>60</w:t>
            </w:r>
          </w:p>
        </w:tc>
      </w:tr>
      <w:tr w:rsidR="00726FC5" w14:paraId="294429E4" w14:textId="77777777" w:rsidTr="00A05D5F">
        <w:tc>
          <w:tcPr>
            <w:tcW w:w="1271" w:type="dxa"/>
            <w:tcBorders>
              <w:top w:val="nil"/>
              <w:left w:val="single" w:sz="4" w:space="0" w:color="auto"/>
              <w:bottom w:val="nil"/>
              <w:right w:val="single" w:sz="4" w:space="0" w:color="auto"/>
            </w:tcBorders>
          </w:tcPr>
          <w:p w14:paraId="2A6D8443" w14:textId="77777777" w:rsidR="00726FC5" w:rsidRDefault="00726FC5" w:rsidP="007E08A6">
            <w:pPr>
              <w:pStyle w:val="RSCT03TableBody"/>
            </w:pPr>
          </w:p>
        </w:tc>
        <w:tc>
          <w:tcPr>
            <w:tcW w:w="1807" w:type="dxa"/>
            <w:tcBorders>
              <w:top w:val="nil"/>
              <w:left w:val="single" w:sz="4" w:space="0" w:color="auto"/>
              <w:bottom w:val="nil"/>
              <w:right w:val="single" w:sz="4" w:space="0" w:color="auto"/>
            </w:tcBorders>
          </w:tcPr>
          <w:p w14:paraId="4677D4E2" w14:textId="77777777" w:rsidR="00726FC5" w:rsidRDefault="00726FC5" w:rsidP="007E08A6">
            <w:pPr>
              <w:pStyle w:val="RSCT03TableBody"/>
            </w:pPr>
          </w:p>
        </w:tc>
        <w:tc>
          <w:tcPr>
            <w:tcW w:w="4064" w:type="dxa"/>
            <w:tcBorders>
              <w:top w:val="nil"/>
              <w:left w:val="single" w:sz="4" w:space="0" w:color="auto"/>
              <w:bottom w:val="nil"/>
              <w:right w:val="single" w:sz="4" w:space="0" w:color="auto"/>
            </w:tcBorders>
            <w:shd w:val="clear" w:color="auto" w:fill="FFFFFF"/>
            <w:vAlign w:val="center"/>
            <w:hideMark/>
          </w:tcPr>
          <w:p w14:paraId="7E2EB412" w14:textId="77777777" w:rsidR="00726FC5" w:rsidRDefault="00726FC5" w:rsidP="007E08A6">
            <w:pPr>
              <w:pStyle w:val="RSCT03TableBody"/>
              <w:rPr>
                <w:color w:val="222222"/>
              </w:rPr>
            </w:pPr>
            <w:r>
              <w:rPr>
                <w:color w:val="222222"/>
                <w:vertAlign w:val="subscript"/>
              </w:rPr>
              <w:t>312</w:t>
            </w:r>
            <w:r>
              <w:rPr>
                <w:color w:val="222222"/>
              </w:rPr>
              <w:t>CATGTAAACCATGTAGTTGAGGTC</w:t>
            </w:r>
            <w:r>
              <w:rPr>
                <w:color w:val="222222"/>
                <w:vertAlign w:val="subscript"/>
              </w:rPr>
              <w:t>289</w:t>
            </w:r>
          </w:p>
        </w:tc>
        <w:tc>
          <w:tcPr>
            <w:tcW w:w="1417" w:type="dxa"/>
            <w:tcBorders>
              <w:top w:val="nil"/>
              <w:left w:val="single" w:sz="4" w:space="0" w:color="auto"/>
              <w:bottom w:val="nil"/>
              <w:right w:val="single" w:sz="4" w:space="0" w:color="auto"/>
            </w:tcBorders>
          </w:tcPr>
          <w:p w14:paraId="60BF0BCD" w14:textId="77777777" w:rsidR="00726FC5" w:rsidRDefault="00726FC5" w:rsidP="007E08A6">
            <w:pPr>
              <w:pStyle w:val="RSCT03TableBody"/>
            </w:pPr>
          </w:p>
        </w:tc>
        <w:tc>
          <w:tcPr>
            <w:tcW w:w="1701" w:type="dxa"/>
            <w:tcBorders>
              <w:top w:val="nil"/>
              <w:left w:val="single" w:sz="4" w:space="0" w:color="auto"/>
              <w:bottom w:val="nil"/>
              <w:right w:val="single" w:sz="4" w:space="0" w:color="auto"/>
            </w:tcBorders>
          </w:tcPr>
          <w:p w14:paraId="1C349BA7" w14:textId="77777777" w:rsidR="00726FC5" w:rsidRDefault="00726FC5" w:rsidP="007E08A6">
            <w:pPr>
              <w:pStyle w:val="RSCT03TableBody"/>
            </w:pPr>
          </w:p>
        </w:tc>
      </w:tr>
      <w:tr w:rsidR="00726FC5" w14:paraId="518B005B" w14:textId="77777777" w:rsidTr="00A05D5F">
        <w:tc>
          <w:tcPr>
            <w:tcW w:w="1271" w:type="dxa"/>
            <w:tcBorders>
              <w:top w:val="nil"/>
              <w:left w:val="single" w:sz="4" w:space="0" w:color="auto"/>
              <w:bottom w:val="nil"/>
              <w:right w:val="single" w:sz="4" w:space="0" w:color="auto"/>
            </w:tcBorders>
            <w:hideMark/>
          </w:tcPr>
          <w:p w14:paraId="3707C999" w14:textId="77777777" w:rsidR="00726FC5" w:rsidRDefault="00726FC5" w:rsidP="007E08A6">
            <w:pPr>
              <w:pStyle w:val="RSCT03TableBody"/>
            </w:pPr>
            <w:r>
              <w:t>18S</w:t>
            </w:r>
          </w:p>
        </w:tc>
        <w:tc>
          <w:tcPr>
            <w:tcW w:w="1807" w:type="dxa"/>
            <w:tcBorders>
              <w:top w:val="nil"/>
              <w:left w:val="single" w:sz="4" w:space="0" w:color="auto"/>
              <w:bottom w:val="nil"/>
              <w:right w:val="single" w:sz="4" w:space="0" w:color="auto"/>
            </w:tcBorders>
            <w:hideMark/>
          </w:tcPr>
          <w:p w14:paraId="40CDCE25" w14:textId="77777777" w:rsidR="00726FC5" w:rsidRDefault="00726FC5" w:rsidP="007E08A6">
            <w:pPr>
              <w:pStyle w:val="RSCT03TableBody"/>
            </w:pPr>
            <w:r>
              <w:t>NM_022551.2</w:t>
            </w:r>
          </w:p>
        </w:tc>
        <w:tc>
          <w:tcPr>
            <w:tcW w:w="4064" w:type="dxa"/>
            <w:tcBorders>
              <w:top w:val="nil"/>
              <w:left w:val="single" w:sz="4" w:space="0" w:color="auto"/>
              <w:bottom w:val="nil"/>
              <w:right w:val="single" w:sz="4" w:space="0" w:color="auto"/>
            </w:tcBorders>
            <w:shd w:val="clear" w:color="auto" w:fill="FFFFFF"/>
            <w:vAlign w:val="center"/>
            <w:hideMark/>
          </w:tcPr>
          <w:p w14:paraId="326A39EF" w14:textId="77777777" w:rsidR="00726FC5" w:rsidRDefault="00726FC5" w:rsidP="007E08A6">
            <w:pPr>
              <w:pStyle w:val="RSCT03TableBody"/>
              <w:rPr>
                <w:color w:val="222222"/>
              </w:rPr>
            </w:pPr>
            <w:r>
              <w:rPr>
                <w:color w:val="222222"/>
                <w:vertAlign w:val="subscript"/>
              </w:rPr>
              <w:t>340</w:t>
            </w:r>
            <w:r>
              <w:rPr>
                <w:color w:val="222222"/>
              </w:rPr>
              <w:t>GGACCTGGCTGTATTTTCCA</w:t>
            </w:r>
            <w:r>
              <w:rPr>
                <w:color w:val="222222"/>
                <w:vertAlign w:val="subscript"/>
              </w:rPr>
              <w:t>321</w:t>
            </w:r>
          </w:p>
        </w:tc>
        <w:tc>
          <w:tcPr>
            <w:tcW w:w="1417" w:type="dxa"/>
            <w:tcBorders>
              <w:top w:val="nil"/>
              <w:left w:val="single" w:sz="4" w:space="0" w:color="auto"/>
              <w:bottom w:val="nil"/>
              <w:right w:val="single" w:sz="4" w:space="0" w:color="auto"/>
            </w:tcBorders>
            <w:hideMark/>
          </w:tcPr>
          <w:p w14:paraId="303D4D28" w14:textId="77777777" w:rsidR="00726FC5" w:rsidRDefault="00726FC5" w:rsidP="007E08A6">
            <w:pPr>
              <w:pStyle w:val="RSCT03TableBody"/>
            </w:pPr>
            <w:r>
              <w:t>115</w:t>
            </w:r>
          </w:p>
        </w:tc>
        <w:tc>
          <w:tcPr>
            <w:tcW w:w="1701" w:type="dxa"/>
            <w:tcBorders>
              <w:top w:val="nil"/>
              <w:left w:val="single" w:sz="4" w:space="0" w:color="auto"/>
              <w:bottom w:val="nil"/>
              <w:right w:val="single" w:sz="4" w:space="0" w:color="auto"/>
            </w:tcBorders>
            <w:hideMark/>
          </w:tcPr>
          <w:p w14:paraId="3AC5CE60" w14:textId="77777777" w:rsidR="00726FC5" w:rsidRDefault="00726FC5" w:rsidP="007E08A6">
            <w:pPr>
              <w:pStyle w:val="RSCT03TableBody"/>
            </w:pPr>
            <w:r>
              <w:t>60</w:t>
            </w:r>
          </w:p>
        </w:tc>
      </w:tr>
      <w:tr w:rsidR="00726FC5" w14:paraId="63D96604" w14:textId="77777777" w:rsidTr="00A05D5F">
        <w:tc>
          <w:tcPr>
            <w:tcW w:w="1271" w:type="dxa"/>
            <w:tcBorders>
              <w:top w:val="nil"/>
              <w:left w:val="single" w:sz="4" w:space="0" w:color="auto"/>
              <w:bottom w:val="single" w:sz="4" w:space="0" w:color="auto"/>
              <w:right w:val="single" w:sz="4" w:space="0" w:color="auto"/>
            </w:tcBorders>
          </w:tcPr>
          <w:p w14:paraId="5C9987D6" w14:textId="77777777" w:rsidR="00726FC5" w:rsidRDefault="00726FC5" w:rsidP="007E08A6">
            <w:pPr>
              <w:pStyle w:val="RSCT03TableBody"/>
            </w:pPr>
          </w:p>
        </w:tc>
        <w:tc>
          <w:tcPr>
            <w:tcW w:w="1807" w:type="dxa"/>
            <w:tcBorders>
              <w:top w:val="nil"/>
              <w:left w:val="single" w:sz="4" w:space="0" w:color="auto"/>
              <w:bottom w:val="single" w:sz="4" w:space="0" w:color="auto"/>
              <w:right w:val="single" w:sz="4" w:space="0" w:color="auto"/>
            </w:tcBorders>
          </w:tcPr>
          <w:p w14:paraId="08FD0259" w14:textId="77777777" w:rsidR="00726FC5" w:rsidRDefault="00726FC5" w:rsidP="007E08A6">
            <w:pPr>
              <w:pStyle w:val="RSCT03TableBody"/>
            </w:pPr>
          </w:p>
        </w:tc>
        <w:tc>
          <w:tcPr>
            <w:tcW w:w="4064" w:type="dxa"/>
            <w:tcBorders>
              <w:top w:val="nil"/>
              <w:left w:val="single" w:sz="4" w:space="0" w:color="auto"/>
              <w:bottom w:val="single" w:sz="4" w:space="0" w:color="auto"/>
              <w:right w:val="single" w:sz="4" w:space="0" w:color="auto"/>
            </w:tcBorders>
            <w:shd w:val="clear" w:color="auto" w:fill="FFFFFF"/>
            <w:vAlign w:val="center"/>
            <w:hideMark/>
          </w:tcPr>
          <w:p w14:paraId="6D4FCF7F" w14:textId="77777777" w:rsidR="00726FC5" w:rsidRDefault="00726FC5" w:rsidP="007E08A6">
            <w:pPr>
              <w:pStyle w:val="RSCT03TableBody"/>
              <w:rPr>
                <w:color w:val="222222"/>
              </w:rPr>
            </w:pPr>
            <w:r>
              <w:rPr>
                <w:color w:val="222222"/>
                <w:vertAlign w:val="subscript"/>
              </w:rPr>
              <w:t>226</w:t>
            </w:r>
            <w:r>
              <w:rPr>
                <w:color w:val="222222"/>
              </w:rPr>
              <w:t>GAGGATGAGGTGGAACGTGT</w:t>
            </w:r>
            <w:r>
              <w:rPr>
                <w:color w:val="222222"/>
                <w:vertAlign w:val="subscript"/>
              </w:rPr>
              <w:t>245</w:t>
            </w:r>
          </w:p>
        </w:tc>
        <w:tc>
          <w:tcPr>
            <w:tcW w:w="1417" w:type="dxa"/>
            <w:tcBorders>
              <w:top w:val="nil"/>
              <w:left w:val="single" w:sz="4" w:space="0" w:color="auto"/>
              <w:bottom w:val="single" w:sz="4" w:space="0" w:color="auto"/>
              <w:right w:val="single" w:sz="4" w:space="0" w:color="auto"/>
            </w:tcBorders>
          </w:tcPr>
          <w:p w14:paraId="29D819B3" w14:textId="77777777" w:rsidR="00726FC5" w:rsidRDefault="00726FC5" w:rsidP="007E08A6">
            <w:pPr>
              <w:pStyle w:val="RSCT03TableBody"/>
            </w:pPr>
          </w:p>
        </w:tc>
        <w:tc>
          <w:tcPr>
            <w:tcW w:w="1701" w:type="dxa"/>
            <w:tcBorders>
              <w:top w:val="nil"/>
              <w:left w:val="single" w:sz="4" w:space="0" w:color="auto"/>
              <w:bottom w:val="single" w:sz="4" w:space="0" w:color="auto"/>
              <w:right w:val="single" w:sz="4" w:space="0" w:color="auto"/>
            </w:tcBorders>
          </w:tcPr>
          <w:p w14:paraId="625EA47E" w14:textId="77777777" w:rsidR="00726FC5" w:rsidRDefault="00726FC5" w:rsidP="007E08A6">
            <w:pPr>
              <w:pStyle w:val="RSCT03TableBody"/>
            </w:pPr>
          </w:p>
        </w:tc>
      </w:tr>
    </w:tbl>
    <w:p w14:paraId="6E9BA573" w14:textId="550938D9" w:rsidR="00B1641D" w:rsidRDefault="00B1641D" w:rsidP="00C573B3">
      <w:pPr>
        <w:pStyle w:val="RSCT04TableFootnotewithbottombar"/>
        <w:rPr>
          <w:shd w:val="clear" w:color="auto" w:fill="FFFFFF"/>
        </w:rPr>
        <w:sectPr w:rsidR="00B1641D" w:rsidSect="00726FC5">
          <w:headerReference w:type="first" r:id="rId15"/>
          <w:type w:val="continuous"/>
          <w:pgSz w:w="11907" w:h="16840" w:code="9"/>
          <w:pgMar w:top="1009" w:right="851" w:bottom="1758" w:left="851" w:header="851" w:footer="1049" w:gutter="0"/>
          <w:cols w:space="227"/>
          <w:titlePg/>
          <w:docGrid w:linePitch="360"/>
        </w:sectPr>
      </w:pPr>
      <w:r w:rsidRPr="00726FDA">
        <w:t xml:space="preserve">The end-point PCR carried out using </w:t>
      </w:r>
      <w:r w:rsidRPr="00726FDA">
        <w:rPr>
          <w:rFonts w:eastAsiaTheme="minorEastAsia"/>
        </w:rPr>
        <w:t xml:space="preserve">BioMix™ Red (Bioline), included </w:t>
      </w:r>
      <w:r w:rsidR="004A41E7">
        <w:rPr>
          <w:rFonts w:eastAsiaTheme="minorEastAsia"/>
        </w:rPr>
        <w:t xml:space="preserve">an initial activation </w:t>
      </w:r>
      <w:r w:rsidRPr="00726FDA">
        <w:rPr>
          <w:rFonts w:eastAsiaTheme="minorEastAsia"/>
        </w:rPr>
        <w:t>step at 94</w:t>
      </w:r>
      <w:r w:rsidR="00913B76" w:rsidRPr="00913B76">
        <w:rPr>
          <w:rFonts w:eastAsiaTheme="minorEastAsia"/>
        </w:rPr>
        <w:t>°</w:t>
      </w:r>
      <w:r w:rsidRPr="00726FDA">
        <w:rPr>
          <w:rFonts w:eastAsiaTheme="minorEastAsia"/>
        </w:rPr>
        <w:t>C</w:t>
      </w:r>
      <w:r w:rsidR="004A41E7">
        <w:rPr>
          <w:rFonts w:eastAsiaTheme="minorEastAsia"/>
        </w:rPr>
        <w:t xml:space="preserve"> for 5 minutes </w:t>
      </w:r>
      <w:r w:rsidRPr="00726FDA">
        <w:t xml:space="preserve">and </w:t>
      </w:r>
      <w:r w:rsidR="004A41E7">
        <w:t xml:space="preserve">extra </w:t>
      </w:r>
      <w:r w:rsidRPr="00726FDA">
        <w:t>extension at 72°C</w:t>
      </w:r>
      <w:r w:rsidR="004A41E7">
        <w:t xml:space="preserve"> for 10 </w:t>
      </w:r>
      <w:r w:rsidR="003A18AA">
        <w:t xml:space="preserve">minutes at the end of the PCR </w:t>
      </w:r>
      <w:r w:rsidR="004A41E7">
        <w:t>cy</w:t>
      </w:r>
      <w:r w:rsidR="003A18AA">
        <w:t>c</w:t>
      </w:r>
      <w:r w:rsidR="004A41E7">
        <w:t>le</w:t>
      </w:r>
      <w:r w:rsidRPr="00726FDA">
        <w:t xml:space="preserve">, while RT-qPCR was performed </w:t>
      </w:r>
      <w:r w:rsidRPr="00726FDA">
        <w:rPr>
          <w:rFonts w:eastAsiaTheme="minorEastAsia"/>
        </w:rPr>
        <w:t>using SensiFAST SYBR mix No ROX (Bioline) with initial activation step at 95°C for 2 mins. Cycle parameters (denaturation, annealing</w:t>
      </w:r>
      <w:r w:rsidR="00913B76">
        <w:rPr>
          <w:rFonts w:eastAsiaTheme="minorEastAsia"/>
        </w:rPr>
        <w:t>-</w:t>
      </w:r>
      <w:r w:rsidRPr="00726FDA">
        <w:rPr>
          <w:rFonts w:eastAsiaTheme="minorEastAsia"/>
        </w:rPr>
        <w:t xml:space="preserve">extension and number of cycles) for PCR </w:t>
      </w:r>
      <w:r w:rsidR="00913B76">
        <w:rPr>
          <w:rFonts w:eastAsiaTheme="minorEastAsia"/>
        </w:rPr>
        <w:t>are</w:t>
      </w:r>
      <w:r w:rsidR="00913B76" w:rsidRPr="00726FDA">
        <w:rPr>
          <w:rFonts w:eastAsiaTheme="minorEastAsia"/>
        </w:rPr>
        <w:t xml:space="preserve"> </w:t>
      </w:r>
      <w:r w:rsidR="004A41E7">
        <w:rPr>
          <w:rFonts w:eastAsiaTheme="minorEastAsia"/>
        </w:rPr>
        <w:t>60s;</w:t>
      </w:r>
      <w:r w:rsidR="00A312C5">
        <w:rPr>
          <w:rFonts w:eastAsiaTheme="minorEastAsia"/>
        </w:rPr>
        <w:t xml:space="preserve"> </w:t>
      </w:r>
      <w:r w:rsidR="004A41E7">
        <w:rPr>
          <w:rFonts w:eastAsiaTheme="minorEastAsia"/>
        </w:rPr>
        <w:t>60s;</w:t>
      </w:r>
      <w:r w:rsidR="00A312C5">
        <w:rPr>
          <w:rFonts w:eastAsiaTheme="minorEastAsia"/>
        </w:rPr>
        <w:t xml:space="preserve"> </w:t>
      </w:r>
      <w:r w:rsidRPr="00726FDA">
        <w:rPr>
          <w:rFonts w:eastAsiaTheme="minorEastAsia"/>
        </w:rPr>
        <w:t>60s</w:t>
      </w:r>
      <w:r w:rsidR="00A312C5">
        <w:rPr>
          <w:rFonts w:eastAsiaTheme="minorEastAsia"/>
        </w:rPr>
        <w:t xml:space="preserve"> </w:t>
      </w:r>
      <w:r w:rsidR="004A41E7">
        <w:rPr>
          <w:rFonts w:eastAsiaTheme="minorEastAsia"/>
        </w:rPr>
        <w:t>x</w:t>
      </w:r>
      <w:r w:rsidRPr="00726FDA">
        <w:rPr>
          <w:rFonts w:eastAsiaTheme="minorEastAsia"/>
        </w:rPr>
        <w:t>30 cycles and for RT-qPCR</w:t>
      </w:r>
      <w:r w:rsidR="00913B76">
        <w:rPr>
          <w:rFonts w:eastAsiaTheme="minorEastAsia"/>
        </w:rPr>
        <w:t>,</w:t>
      </w:r>
      <w:r w:rsidRPr="00726FDA">
        <w:rPr>
          <w:rFonts w:eastAsiaTheme="minorEastAsia"/>
        </w:rPr>
        <w:t xml:space="preserve"> 5s;15s x 40 cycles. </w:t>
      </w:r>
      <w:r w:rsidRPr="00B1641D">
        <w:rPr>
          <w:vertAlign w:val="superscript"/>
        </w:rPr>
        <w:t>a</w:t>
      </w:r>
      <w:r>
        <w:t>)</w:t>
      </w:r>
      <w:r w:rsidRPr="00B1641D">
        <w:rPr>
          <w:vertAlign w:val="superscript"/>
        </w:rPr>
        <w:t xml:space="preserve"> </w:t>
      </w:r>
      <w:r>
        <w:t>Numbered according to GenBank</w:t>
      </w:r>
      <w:r w:rsidR="00C573B3">
        <w:rPr>
          <w:vertAlign w:val="superscript"/>
        </w:rPr>
        <w:t>TM</w:t>
      </w:r>
    </w:p>
    <w:p w14:paraId="409B6AF4" w14:textId="34D89E89" w:rsidR="00A01E88" w:rsidRDefault="00A01E88" w:rsidP="00A01E88">
      <w:pPr>
        <w:pStyle w:val="RSCB02ArticleText"/>
      </w:pPr>
      <w:r>
        <w:rPr>
          <w:shd w:val="clear" w:color="auto" w:fill="FFFFFF"/>
        </w:rPr>
        <w:t xml:space="preserve">80, 100, and 200 µM </w:t>
      </w:r>
      <w:r>
        <w:t>ZnCl</w:t>
      </w:r>
      <w:r>
        <w:rPr>
          <w:vertAlign w:val="subscript"/>
        </w:rPr>
        <w:t xml:space="preserve">2 </w:t>
      </w:r>
      <w:r>
        <w:rPr>
          <w:shd w:val="clear" w:color="auto" w:fill="FFFFFF"/>
        </w:rPr>
        <w:t>to the growth medium. Cells were incubated for either 4 or 24 h. Cells without Zn treatment were used as control</w:t>
      </w:r>
      <w:r w:rsidR="0050707A">
        <w:rPr>
          <w:shd w:val="clear" w:color="auto" w:fill="FFFFFF"/>
        </w:rPr>
        <w:t>s</w:t>
      </w:r>
      <w:r>
        <w:rPr>
          <w:shd w:val="clear" w:color="auto" w:fill="FFFFFF"/>
        </w:rPr>
        <w:t xml:space="preserve">. Following incubation, </w:t>
      </w:r>
      <w:r w:rsidR="0050707A">
        <w:rPr>
          <w:shd w:val="clear" w:color="auto" w:fill="FFFFFF"/>
        </w:rPr>
        <w:t xml:space="preserve">viability was assessed by </w:t>
      </w:r>
      <w:r>
        <w:t>AlamarBlue® (Invitrogen) at a volume of 10% (V/V) of the total well</w:t>
      </w:r>
      <w:r>
        <w:rPr>
          <w:shd w:val="clear" w:color="auto" w:fill="FFFFFF"/>
        </w:rPr>
        <w:t xml:space="preserve">. </w:t>
      </w:r>
      <w:r w:rsidR="00832045">
        <w:rPr>
          <w:shd w:val="clear" w:color="auto" w:fill="FFFFFF"/>
        </w:rPr>
        <w:t xml:space="preserve">AlamarBlue was added 1 hour before the end of the incubation period.  </w:t>
      </w:r>
      <w:r>
        <w:rPr>
          <w:shd w:val="clear" w:color="auto" w:fill="FFFFFF"/>
        </w:rPr>
        <w:t xml:space="preserve">Absorbance values were measured using a </w:t>
      </w:r>
      <w:r>
        <w:t xml:space="preserve">BioTek Synergy HT plate reader at 570 and 600 nm. Cell viability was calculated following </w:t>
      </w:r>
      <w:r w:rsidR="00101B28">
        <w:t xml:space="preserve">the </w:t>
      </w:r>
      <w:r>
        <w:t>manufacture’s protocol.</w:t>
      </w:r>
    </w:p>
    <w:p w14:paraId="2562EB48" w14:textId="77777777" w:rsidR="00A01E88" w:rsidRDefault="00A01E88" w:rsidP="00A01E88">
      <w:pPr>
        <w:pStyle w:val="RSCB02ArticleText"/>
      </w:pPr>
    </w:p>
    <w:p w14:paraId="5EE8FE6C" w14:textId="1A198D88" w:rsidR="00A01E88" w:rsidRDefault="00A01E88" w:rsidP="00A01E88">
      <w:pPr>
        <w:pStyle w:val="RSCB02ArticleText"/>
      </w:pPr>
      <w:r>
        <w:t>For RNA extraction, HDP-hTERT cells were seeded at 7.5x10</w:t>
      </w:r>
      <w:r>
        <w:rPr>
          <w:vertAlign w:val="superscript"/>
        </w:rPr>
        <w:t>5</w:t>
      </w:r>
      <w:r>
        <w:t xml:space="preserve"> cells into a T25 flask with growth medium overnight. Following incubation, cells were cultured using </w:t>
      </w:r>
      <w:r w:rsidRPr="00DE02F9">
        <w:t>mineral-induced growth medium</w:t>
      </w:r>
      <w:r>
        <w:t xml:space="preserve"> </w:t>
      </w:r>
      <w:r>
        <w:rPr>
          <w:shd w:val="clear" w:color="auto" w:fill="FFFFFF"/>
        </w:rPr>
        <w:t>for 7</w:t>
      </w:r>
      <w:r w:rsidR="00101B28">
        <w:rPr>
          <w:shd w:val="clear" w:color="auto" w:fill="FFFFFF"/>
        </w:rPr>
        <w:t>d.</w:t>
      </w:r>
      <w:r>
        <w:rPr>
          <w:shd w:val="clear" w:color="auto" w:fill="FFFFFF"/>
        </w:rPr>
        <w:t xml:space="preserve"> The medium was replaced every 2 </w:t>
      </w:r>
      <w:r w:rsidR="00101B28">
        <w:rPr>
          <w:shd w:val="clear" w:color="auto" w:fill="FFFFFF"/>
        </w:rPr>
        <w:t>d</w:t>
      </w:r>
      <w:r>
        <w:rPr>
          <w:shd w:val="clear" w:color="auto" w:fill="FFFFFF"/>
        </w:rPr>
        <w:t>. On the seventh day, the medium was removed and cells were washed usin</w:t>
      </w:r>
      <w:r w:rsidR="008B349C">
        <w:rPr>
          <w:shd w:val="clear" w:color="auto" w:fill="FFFFFF"/>
        </w:rPr>
        <w:t>g</w:t>
      </w:r>
      <w:r>
        <w:rPr>
          <w:shd w:val="clear" w:color="auto" w:fill="FFFFFF"/>
        </w:rPr>
        <w:t xml:space="preserve"> </w:t>
      </w:r>
      <w:r>
        <w:t xml:space="preserve">Dulbecco’s PBS (Sigma Aldrich). The cells were then treated with extracellular Zn </w:t>
      </w:r>
      <w:r>
        <w:rPr>
          <w:shd w:val="clear" w:color="auto" w:fill="FFFFFF"/>
        </w:rPr>
        <w:t>by adding ZnCl</w:t>
      </w:r>
      <w:r>
        <w:rPr>
          <w:shd w:val="clear" w:color="auto" w:fill="FFFFFF"/>
        </w:rPr>
        <w:softHyphen/>
      </w:r>
      <w:r>
        <w:rPr>
          <w:shd w:val="clear" w:color="auto" w:fill="FFFFFF"/>
          <w:vertAlign w:val="subscript"/>
        </w:rPr>
        <w:t xml:space="preserve">2 </w:t>
      </w:r>
      <w:r>
        <w:rPr>
          <w:shd w:val="clear" w:color="auto" w:fill="FFFFFF"/>
        </w:rPr>
        <w:t xml:space="preserve">into </w:t>
      </w:r>
      <w:r>
        <w:t xml:space="preserve">α-MEM medium at a concentration of </w:t>
      </w:r>
      <w:r>
        <w:rPr>
          <w:shd w:val="clear" w:color="auto" w:fill="FFFFFF"/>
        </w:rPr>
        <w:t>10 µM and 60 µM for 4 and 24</w:t>
      </w:r>
      <w:r w:rsidR="00101B28">
        <w:rPr>
          <w:shd w:val="clear" w:color="auto" w:fill="FFFFFF"/>
        </w:rPr>
        <w:t xml:space="preserve"> h </w:t>
      </w:r>
      <w:r>
        <w:rPr>
          <w:shd w:val="clear" w:color="auto" w:fill="FFFFFF"/>
        </w:rPr>
        <w:t xml:space="preserve">incubation period. </w:t>
      </w:r>
      <w:r w:rsidR="0050707A">
        <w:rPr>
          <w:shd w:val="clear" w:color="auto" w:fill="FFFFFF"/>
        </w:rPr>
        <w:t>Cells</w:t>
      </w:r>
      <w:r>
        <w:rPr>
          <w:shd w:val="clear" w:color="auto" w:fill="FFFFFF"/>
        </w:rPr>
        <w:t xml:space="preserve">, cultured using </w:t>
      </w:r>
      <w:r>
        <w:t>α-MEM medium only, were used as control.</w:t>
      </w:r>
    </w:p>
    <w:p w14:paraId="7B068484" w14:textId="77777777" w:rsidR="005271F1" w:rsidRDefault="005271F1" w:rsidP="00A01E88">
      <w:pPr>
        <w:pStyle w:val="RSCB02ArticleText"/>
      </w:pPr>
    </w:p>
    <w:p w14:paraId="36934A99" w14:textId="77777777" w:rsidR="003C5587" w:rsidRPr="00866F30" w:rsidRDefault="003C5587" w:rsidP="003C5587">
      <w:pPr>
        <w:pStyle w:val="RSCB02ArticleText"/>
        <w:rPr>
          <w:b/>
        </w:rPr>
      </w:pPr>
      <w:r w:rsidRPr="00866F30">
        <w:rPr>
          <w:b/>
        </w:rPr>
        <w:t>Extraction of mRN</w:t>
      </w:r>
      <w:r>
        <w:rPr>
          <w:b/>
        </w:rPr>
        <w:t>A</w:t>
      </w:r>
      <w:r w:rsidRPr="00866F30">
        <w:rPr>
          <w:b/>
        </w:rPr>
        <w:t xml:space="preserve"> from human dental pulp</w:t>
      </w:r>
    </w:p>
    <w:p w14:paraId="4BA1A899" w14:textId="35770177" w:rsidR="003C5587" w:rsidRDefault="003C5587" w:rsidP="003C5587">
      <w:pPr>
        <w:pStyle w:val="RSCB02ArticleText"/>
      </w:pPr>
      <w:r>
        <w:t>To measure Zn transporter mRNA in pulp removed from deciduous teeth, e</w:t>
      </w:r>
      <w:r w:rsidRPr="00AE583F">
        <w:t>thics was obtained from the Committee of The Medical Research Ethics of the Faculty of Medicine University of Indonesia (526/UN2.F1/ETIK/2014).</w:t>
      </w:r>
      <w:r>
        <w:t xml:space="preserve"> </w:t>
      </w:r>
      <w:r w:rsidR="008924F7">
        <w:t xml:space="preserve">Written informed consent was obtained from all participants.  </w:t>
      </w:r>
      <w:r>
        <w:t>D</w:t>
      </w:r>
      <w:r>
        <w:rPr>
          <w:rStyle w:val="RSCB06BHeadingSub-SectionChar"/>
          <w:b w:val="0"/>
        </w:rPr>
        <w:t xml:space="preserve">ental pulps were removed from five deciduous teeth collected from </w:t>
      </w:r>
      <w:r>
        <w:rPr>
          <w:rStyle w:val="RSCB06BHeadingSub-SectionChar"/>
          <w:b w:val="0"/>
        </w:rPr>
        <w:t>different children</w:t>
      </w:r>
      <w:r>
        <w:t>. Total</w:t>
      </w:r>
      <w:r w:rsidRPr="00D22F29">
        <w:t xml:space="preserve"> RNA </w:t>
      </w:r>
      <w:r>
        <w:t xml:space="preserve">was extracted using </w:t>
      </w:r>
      <w:r w:rsidRPr="00D22F29">
        <w:t xml:space="preserve">Trizol </w:t>
      </w:r>
      <w:r>
        <w:t xml:space="preserve">reagent </w:t>
      </w:r>
      <w:r w:rsidRPr="00D22F29">
        <w:t>(Thermo</w:t>
      </w:r>
      <w:r w:rsidR="00E30D21">
        <w:t>F</w:t>
      </w:r>
      <w:r w:rsidRPr="00D22F29">
        <w:t>isher)</w:t>
      </w:r>
      <w:r>
        <w:t xml:space="preserve"> and</w:t>
      </w:r>
      <w:r w:rsidRPr="00D22F29">
        <w:t xml:space="preserve"> </w:t>
      </w:r>
      <w:r>
        <w:t xml:space="preserve">converted into cDNA using the </w:t>
      </w:r>
      <w:r w:rsidRPr="00D22F29">
        <w:t>High Capacity cDNA Reverse Transcription Kit (Applied Biosystem</w:t>
      </w:r>
      <w:r w:rsidR="00E30D21">
        <w:t>s</w:t>
      </w:r>
      <w:r w:rsidRPr="00D22F29">
        <w:t>)</w:t>
      </w:r>
      <w:r>
        <w:t>. RT-</w:t>
      </w:r>
      <w:r w:rsidRPr="002B6F92">
        <w:t xml:space="preserve">qPCR was performed </w:t>
      </w:r>
      <w:r>
        <w:t xml:space="preserve">using SensiFAST SYBR </w:t>
      </w:r>
      <w:r w:rsidRPr="00343C9B">
        <w:t>mix No ROX (Bioline)</w:t>
      </w:r>
      <w:r>
        <w:t xml:space="preserve"> in a </w:t>
      </w:r>
      <w:r w:rsidRPr="002B6F92">
        <w:t>DNA Engine Opticon® 2 system</w:t>
      </w:r>
      <w:r>
        <w:t xml:space="preserve"> (MJ Research). A standard curve was produced for each pair of primers using a cDNA template from </w:t>
      </w:r>
      <w:r w:rsidRPr="002B6F92">
        <w:t>human brain RNA (Ambion RNA tissue panel), RNA extracted from Caco-2 intestinal cell</w:t>
      </w:r>
      <w:r>
        <w:t>s</w:t>
      </w:r>
      <w:r w:rsidRPr="002B6F92">
        <w:t xml:space="preserve"> and</w:t>
      </w:r>
      <w:r>
        <w:t>/or SH-SY5Y neuroblastoma cells, and t</w:t>
      </w:r>
      <w:r w:rsidRPr="002B6F92">
        <w:t>he efficiency of primers w</w:t>
      </w:r>
      <w:r>
        <w:t>as</w:t>
      </w:r>
      <w:r w:rsidRPr="002B6F92">
        <w:t xml:space="preserve"> </w:t>
      </w:r>
      <w:r>
        <w:t xml:space="preserve">determined. </w:t>
      </w:r>
    </w:p>
    <w:p w14:paraId="34533D27" w14:textId="7E7AD21D" w:rsidR="003C5587" w:rsidRDefault="003C5587" w:rsidP="00A01E88">
      <w:pPr>
        <w:pStyle w:val="RSCB02ArticleText"/>
      </w:pPr>
    </w:p>
    <w:p w14:paraId="0ED71BAF" w14:textId="77777777" w:rsidR="003C5587" w:rsidRDefault="003C5587" w:rsidP="003C5587">
      <w:pPr>
        <w:pStyle w:val="RSCB02ArticleText"/>
      </w:pPr>
      <w:r>
        <w:rPr>
          <w:rStyle w:val="RSCB06BHeadingSub-SectionChar"/>
        </w:rPr>
        <w:t>RT-qPCR</w:t>
      </w:r>
    </w:p>
    <w:p w14:paraId="2FFA3CAB" w14:textId="70CA51F3" w:rsidR="008B349C" w:rsidRDefault="003C5587" w:rsidP="00971509">
      <w:pPr>
        <w:pStyle w:val="RSCB02ArticleText"/>
      </w:pPr>
      <w:r>
        <w:t xml:space="preserve">Primers listed in Table 1 were designed to measure the ZnT family Zn </w:t>
      </w:r>
      <w:r w:rsidRPr="00561D60">
        <w:t>transporter</w:t>
      </w:r>
      <w:r>
        <w:t xml:space="preserve"> mRNAs</w:t>
      </w:r>
      <w:r w:rsidRPr="00561D60">
        <w:t xml:space="preserve"> </w:t>
      </w:r>
      <w:r>
        <w:t>in human dental pulp and differentiated HDP-hTERT cells</w:t>
      </w:r>
      <w:r w:rsidRPr="00561D60">
        <w:t xml:space="preserve">. </w:t>
      </w:r>
      <w:r>
        <w:t xml:space="preserve">Primer specificity and product identity was confirmed </w:t>
      </w:r>
      <w:r w:rsidRPr="00561D60">
        <w:t>in</w:t>
      </w:r>
      <w:r>
        <w:t xml:space="preserve"> </w:t>
      </w:r>
      <w:r w:rsidRPr="00561D60">
        <w:t>HDP-hTERT, Caco-2</w:t>
      </w:r>
      <w:r w:rsidR="002415B0">
        <w:t>,</w:t>
      </w:r>
      <w:r w:rsidRPr="00561D60">
        <w:t xml:space="preserve"> SH-SY5Y cells</w:t>
      </w:r>
      <w:r w:rsidR="002415B0">
        <w:t xml:space="preserve"> or RNA extracted from testes </w:t>
      </w:r>
      <w:r w:rsidRPr="00561D60">
        <w:t xml:space="preserve">by end-point PCR </w:t>
      </w:r>
      <w:r>
        <w:t xml:space="preserve">analysed by agarose gel electrophoresis and sequencing of </w:t>
      </w:r>
      <w:r w:rsidR="008472B1">
        <w:t>products</w:t>
      </w:r>
      <w:r w:rsidRPr="00561D60">
        <w:t>.</w:t>
      </w:r>
    </w:p>
    <w:p w14:paraId="613B0DC9" w14:textId="17F51383" w:rsidR="004E228B" w:rsidRPr="00013D43" w:rsidRDefault="004E228B" w:rsidP="004E228B">
      <w:pPr>
        <w:pStyle w:val="RSCB04AHeadingSection"/>
      </w:pPr>
      <w:r w:rsidRPr="00013D43">
        <w:t>Results</w:t>
      </w:r>
    </w:p>
    <w:p w14:paraId="4DEF046B" w14:textId="77777777" w:rsidR="00487EAD" w:rsidRPr="000B2215" w:rsidRDefault="00487EAD" w:rsidP="00487EAD">
      <w:pPr>
        <w:pStyle w:val="RSCB06BHeadingSub-Section"/>
      </w:pPr>
      <w:r>
        <w:t xml:space="preserve">Presence and regulation of ZnT transporters in </w:t>
      </w:r>
      <w:r w:rsidRPr="000B2215">
        <w:t xml:space="preserve">secretory odontoblast-like cells </w:t>
      </w:r>
    </w:p>
    <w:p w14:paraId="63C9CBDA" w14:textId="77777777" w:rsidR="00971509" w:rsidRDefault="00487EAD" w:rsidP="00971509">
      <w:pPr>
        <w:pStyle w:val="RSCB02ArticleText"/>
      </w:pPr>
      <w:r w:rsidRPr="006C024F">
        <w:t xml:space="preserve">HDP-hTERT </w:t>
      </w:r>
      <w:r>
        <w:t>cells are immortalised human dental pulp cells</w:t>
      </w:r>
      <w:r w:rsidR="002E1F17">
        <w:t xml:space="preserve"> </w:t>
      </w:r>
      <w:r w:rsidR="002E1F17">
        <w:fldChar w:fldCharType="begin">
          <w:fldData xml:space="preserve">PEVuZE5vdGU+PENpdGU+PEF1dGhvcj5LaXRhZ2F3YTwvQXV0aG9yPjxZZWFyPjIwMDc8L1llYXI+
PFJlY051bT4xNzwvUmVjTnVtPjxEaXNwbGF5VGV4dD4oMTkpPC9EaXNwbGF5VGV4dD48cmVjb3Jk
PjxyZWMtbnVtYmVyPjE3PC9yZWMtbnVtYmVyPjxmb3JlaWduLWtleXM+PGtleSBhcHA9IkVOIiBk
Yi1pZD0iemF0OXNwcDlqdnJwMm5ldDU1eXB4ZjVjenZ3cHZlenpzcnZkIiB0aW1lc3RhbXA9IjE1
NDMyNDg0MzUiPjE3PC9rZXk+PC9mb3JlaWduLWtleXM+PHJlZi10eXBlIG5hbWU9IkpvdXJuYWwg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eS10aXRsZT5BcmNoIE9yYWwgQmlvbDwvc2Vjb25kYXJ5LXRpdGxlPjwvdGl0bGVzPjxwYWdlcz43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</w:fldData>
        </w:fldChar>
      </w:r>
      <w:r w:rsidR="001C3AD2">
        <w:instrText xml:space="preserve"> ADDIN EN.CITE </w:instrText>
      </w:r>
      <w:r w:rsidR="001C3AD2">
        <w:fldChar w:fldCharType="begin">
          <w:fldData xml:space="preserve">PEVuZE5vdGU+PENpdGU+PEF1dGhvcj5LaXRhZ2F3YTwvQXV0aG9yPjxZZWFyPjIwMDc8L1llYXI+
PFJlY051bT4xNzwvUmVjTnVtPjxEaXNwbGF5VGV4dD4oMTkpPC9EaXNwbGF5VGV4dD48cmVjb3Jk
PjxyZWMtbnVtYmVyPjE3PC9yZWMtbnVtYmVyPjxmb3JlaWduLWtleXM+PGtleSBhcHA9IkVOIiBk
Yi1pZD0iemF0OXNwcDlqdnJwMm5ldDU1eXB4ZjVjenZ3cHZlenpzcnZkIiB0aW1lc3RhbXA9IjE1
NDMyNDg0MzUiPjE3PC9rZXk+PC9mb3JlaWduLWtleXM+PHJlZi10eXBlIG5hbWU9IkpvdXJuYWwg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eS10aXRsZT5BcmNoIE9yYWwgQmlvbDwvc2Vjb25kYXJ5LXRpdGxlPjwvdGl0bGVzPjxwYWdlcz43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</w:fldData>
        </w:fldChar>
      </w:r>
      <w:r w:rsidR="001C3AD2">
        <w:instrText xml:space="preserve"> ADDIN EN.CITE.DATA </w:instrText>
      </w:r>
      <w:r w:rsidR="001C3AD2">
        <w:fldChar w:fldCharType="end"/>
      </w:r>
      <w:r w:rsidR="002E1F17">
        <w:fldChar w:fldCharType="separate"/>
      </w:r>
      <w:r w:rsidR="001C3AD2">
        <w:rPr>
          <w:noProof/>
        </w:rPr>
        <w:t>(19)</w:t>
      </w:r>
      <w:r w:rsidR="002E1F17">
        <w:fldChar w:fldCharType="end"/>
      </w:r>
      <w:r w:rsidR="002E1F17">
        <w:t>.</w:t>
      </w:r>
      <w:r>
        <w:t xml:space="preserve"> To replicate </w:t>
      </w:r>
      <w:r w:rsidRPr="006C024F">
        <w:t>odontoblast</w:t>
      </w:r>
      <w:r>
        <w:t>s</w:t>
      </w:r>
      <w:r w:rsidRPr="006C024F">
        <w:t xml:space="preserve"> at the secretory stage, cells were grown in </w:t>
      </w:r>
      <w:r w:rsidRPr="00DE02F9">
        <w:t>mineral-induced growth medium</w:t>
      </w:r>
      <w:r w:rsidRPr="006C024F" w:rsidDel="002A27DB">
        <w:t xml:space="preserve"> </w:t>
      </w:r>
      <w:r w:rsidRPr="006C024F">
        <w:t>for 3, 7, and 14 days.</w:t>
      </w:r>
      <w:r>
        <w:t xml:space="preserve">  </w:t>
      </w:r>
      <w:r w:rsidR="00971509">
        <w:lastRenderedPageBreak/>
        <w:t>For comparison</w:t>
      </w:r>
      <w:r w:rsidR="00971509" w:rsidRPr="006C024F">
        <w:t xml:space="preserve">, control, HDP-hTERT </w:t>
      </w:r>
      <w:r w:rsidR="00971509">
        <w:t xml:space="preserve">cells </w:t>
      </w:r>
      <w:r w:rsidR="00971509" w:rsidRPr="006C024F">
        <w:t xml:space="preserve">were grown in </w:t>
      </w:r>
      <w:r w:rsidR="00971509" w:rsidRPr="00DE02F9">
        <w:t xml:space="preserve">α-MEM </w:t>
      </w:r>
      <w:r w:rsidR="00971509">
        <w:t>supplemented with 10% (v/v) FBS</w:t>
      </w:r>
      <w:r w:rsidR="00971509" w:rsidRPr="006C024F">
        <w:t xml:space="preserve">. </w:t>
      </w:r>
    </w:p>
    <w:p w14:paraId="6589489F" w14:textId="6338A651" w:rsidR="00487EAD" w:rsidRDefault="00487EAD" w:rsidP="00487EAD">
      <w:pPr>
        <w:pStyle w:val="RSCB02ArticleText"/>
      </w:pPr>
    </w:p>
    <w:p w14:paraId="5EB3EE1A" w14:textId="0ED70F77" w:rsidR="00487EAD" w:rsidRDefault="00487EAD" w:rsidP="00487EAD">
      <w:pPr>
        <w:pStyle w:val="RSCB02ArticleText"/>
      </w:pPr>
      <w:r>
        <w:t>I</w:t>
      </w:r>
      <w:r w:rsidRPr="006C024F">
        <w:t xml:space="preserve">mmunofluorescence was </w:t>
      </w:r>
      <w:r>
        <w:t>performed</w:t>
      </w:r>
      <w:r w:rsidRPr="006C024F">
        <w:t xml:space="preserve"> using anti-DSPP antibody after differentiation</w:t>
      </w:r>
      <w:r>
        <w:t xml:space="preserve"> time points</w:t>
      </w:r>
      <w:r w:rsidRPr="006C024F">
        <w:t xml:space="preserve"> (3, 7 and 14 days). DSPP is a specific protein known to be expressed by odontoblast cells during </w:t>
      </w:r>
      <w:r>
        <w:t xml:space="preserve">the </w:t>
      </w:r>
      <w:r w:rsidRPr="006C024F">
        <w:t xml:space="preserve">secretory stage. DSPP protein </w:t>
      </w:r>
      <w:r>
        <w:t>detected in</w:t>
      </w:r>
      <w:r w:rsidRPr="006C024F">
        <w:t xml:space="preserve"> cells grown in mineral-induced </w:t>
      </w:r>
      <w:r>
        <w:t xml:space="preserve">growth </w:t>
      </w:r>
      <w:r w:rsidRPr="006C024F">
        <w:t>medium</w:t>
      </w:r>
      <w:r>
        <w:t xml:space="preserve"> as early as 3 days post treatment, as presented in Figure 1A.</w:t>
      </w:r>
    </w:p>
    <w:p w14:paraId="37C23C54" w14:textId="77777777" w:rsidR="00487EAD" w:rsidRDefault="00487EAD" w:rsidP="00487EAD">
      <w:pPr>
        <w:pStyle w:val="RSCB02ArticleText"/>
      </w:pPr>
    </w:p>
    <w:p w14:paraId="689964A8" w14:textId="619319F0" w:rsidR="00771ADC" w:rsidRPr="007177F0" w:rsidRDefault="00487EAD" w:rsidP="00B6643D">
      <w:pPr>
        <w:pStyle w:val="RSCB02ArticleText"/>
      </w:pPr>
      <w:r w:rsidRPr="006C024F">
        <w:t>The capacity</w:t>
      </w:r>
      <w:r>
        <w:t xml:space="preserve"> of the differentiated cells for secretion</w:t>
      </w:r>
      <w:r w:rsidRPr="006C024F">
        <w:t xml:space="preserve"> was determined by assessing the mineralisation activity</w:t>
      </w:r>
      <w:r>
        <w:t xml:space="preserve"> </w:t>
      </w:r>
      <w:r w:rsidRPr="006C024F">
        <w:t xml:space="preserve">after </w:t>
      </w:r>
      <w:r>
        <w:t>the</w:t>
      </w:r>
      <w:r w:rsidRPr="006C024F">
        <w:t xml:space="preserve"> 14</w:t>
      </w:r>
      <w:r>
        <w:t>-</w:t>
      </w:r>
      <w:r w:rsidRPr="006C024F">
        <w:t>day</w:t>
      </w:r>
      <w:r>
        <w:t xml:space="preserve"> time point</w:t>
      </w:r>
      <w:r w:rsidRPr="006C024F">
        <w:t xml:space="preserve"> using Alizarin Red. This </w:t>
      </w:r>
      <w:r>
        <w:t>assay</w:t>
      </w:r>
      <w:r w:rsidRPr="006C024F">
        <w:t xml:space="preserve"> stains mineral nodule formation in differentiated cells, which </w:t>
      </w:r>
      <w:r>
        <w:t xml:space="preserve">is compared with </w:t>
      </w:r>
      <w:r w:rsidRPr="006C024F">
        <w:t>control in Figur</w:t>
      </w:r>
      <w:r>
        <w:t>e 1B</w:t>
      </w:r>
      <w:r w:rsidRPr="006C024F">
        <w:t xml:space="preserve">. </w:t>
      </w:r>
    </w:p>
    <w:p w14:paraId="5FB7637C" w14:textId="1982CD99" w:rsidR="00162413" w:rsidRDefault="00162413" w:rsidP="00E33787">
      <w:pPr>
        <w:pStyle w:val="RSCB06BHeadingSub-Section"/>
      </w:pPr>
    </w:p>
    <w:p w14:paraId="04DED1B0" w14:textId="2B5D4189" w:rsidR="001C3AD2" w:rsidRDefault="001C3AD2" w:rsidP="00552374">
      <w:pPr>
        <w:pStyle w:val="RSCI05CaptiontoFigureSchemeChartwithbottombar"/>
        <w:rPr>
          <w:b/>
        </w:rPr>
      </w:pPr>
      <w:r>
        <w:rPr>
          <w:noProof/>
          <w:lang w:eastAsia="en-GB"/>
        </w:rPr>
        <w:drawing>
          <wp:inline distT="0" distB="0" distL="0" distR="0" wp14:anchorId="33A7F11F" wp14:editId="4CDA0F9F">
            <wp:extent cx="2987040" cy="3621024"/>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ew 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040" cy="3621024"/>
                    </a:xfrm>
                    <a:prstGeom prst="rect">
                      <a:avLst/>
                    </a:prstGeom>
                  </pic:spPr>
                </pic:pic>
              </a:graphicData>
            </a:graphic>
          </wp:inline>
        </w:drawing>
      </w:r>
    </w:p>
    <w:p w14:paraId="3906D39C" w14:textId="77777777" w:rsidR="00552374" w:rsidRPr="00F97E4A" w:rsidRDefault="00552374" w:rsidP="00552374">
      <w:pPr>
        <w:pStyle w:val="RSCI05CaptiontoFigureSchemeChartwithbottombar"/>
      </w:pPr>
      <w:r w:rsidRPr="00F97E4A">
        <w:rPr>
          <w:b/>
        </w:rPr>
        <w:t xml:space="preserve">Figure 1 </w:t>
      </w:r>
      <w:r w:rsidRPr="00F97E4A">
        <w:t xml:space="preserve">Differentiation of HDP-hTERT cells into secretory odontoblast-like cells.  Cells were seeded at a density of 5x104 cells/well in 24-well plates and grown in the presence of 50 µg/mL ascorbic acid (Sigma Aldrich), 10 mmol/L β-Glycero-phosphate (Cayman), and 0.1 µmol/L dexamethasone (Sigma Aldrich) as mineral-induced medium or growth medium for 3, 7, 14 days. (A) After 3 days, cells were prepared for immunostaining using DSPP-antibody (Santa Cruz; 1:50 dilution) and anti-IgG-FITC conjugate (Santa Cruz; 1:100 dilution) as secondary antibody. Positive staining for DSPP protein is shown in green. Blue staining </w:t>
      </w:r>
      <w:r w:rsidRPr="00F97E4A">
        <w:rPr>
          <w:rStyle w:val="RSCT04TableFootnotewithbottombarChar"/>
          <w:rFonts w:eastAsiaTheme="minorHAnsi" w:cstheme="minorBidi"/>
          <w:sz w:val="14"/>
          <w:szCs w:val="18"/>
          <w:lang w:eastAsia="en-US"/>
        </w:rPr>
        <w:t xml:space="preserve">represents DAPI nuclear DNA stain. The figures show: a) </w:t>
      </w:r>
      <w:r w:rsidRPr="00F97E4A">
        <w:rPr>
          <w:rFonts w:eastAsia="Times New Roman" w:cs="Times New Roman"/>
          <w:color w:val="000000"/>
        </w:rPr>
        <w:t>cells grown in the presence of mineral-induced medium treated with DSPP and secondary antibody</w:t>
      </w:r>
      <w:r w:rsidRPr="00F97E4A">
        <w:rPr>
          <w:rStyle w:val="RSCT04TableFootnotewithbottombarChar"/>
          <w:rFonts w:eastAsiaTheme="minorHAnsi" w:cstheme="minorBidi"/>
          <w:sz w:val="14"/>
          <w:szCs w:val="18"/>
          <w:lang w:eastAsia="en-US"/>
        </w:rPr>
        <w:t xml:space="preserve">; b) cells grown in standard culture media treated with DSPP and secondary antibody; c) </w:t>
      </w:r>
      <w:r w:rsidRPr="00F97E4A">
        <w:rPr>
          <w:rFonts w:eastAsia="Times New Roman" w:cs="Times New Roman"/>
          <w:color w:val="000000"/>
        </w:rPr>
        <w:t>cells grown in the presence of mineral-induced medium</w:t>
      </w:r>
      <w:r w:rsidRPr="00F97E4A">
        <w:rPr>
          <w:rStyle w:val="RSCT04TableFootnotewithbottombarChar"/>
          <w:rFonts w:eastAsiaTheme="minorHAnsi" w:cstheme="minorBidi"/>
          <w:sz w:val="14"/>
          <w:szCs w:val="18"/>
          <w:lang w:eastAsia="en-US"/>
        </w:rPr>
        <w:t>s treated with secondary antibody only (control positive)</w:t>
      </w:r>
      <w:r w:rsidRPr="00F97E4A">
        <w:t xml:space="preserve">; (B) After 14 days, cells were prepared for nodule mineralisation using Alizarin Red staining, where it was identified by darker staining (arrow) </w:t>
      </w:r>
      <w:r>
        <w:t xml:space="preserve">in </w:t>
      </w:r>
      <w:r w:rsidRPr="00F97E4A">
        <w:rPr>
          <w:rFonts w:eastAsia="Times New Roman" w:cs="Times New Roman"/>
          <w:color w:val="000000"/>
        </w:rPr>
        <w:t>cells grown in the presence of mineral-induced medium</w:t>
      </w:r>
      <w:r w:rsidRPr="00F97E4A">
        <w:t xml:space="preserve"> (a), but none in cells </w:t>
      </w:r>
      <w:r>
        <w:t>grown in standard culture medium</w:t>
      </w:r>
      <w:r w:rsidRPr="00F97E4A">
        <w:t>(b).</w:t>
      </w:r>
    </w:p>
    <w:p w14:paraId="2CC7AED8" w14:textId="585C22C3" w:rsidR="00162413" w:rsidRDefault="00162413" w:rsidP="00E33787">
      <w:pPr>
        <w:pStyle w:val="RSCB02ArticleText"/>
      </w:pPr>
    </w:p>
    <w:p w14:paraId="038B6133" w14:textId="0EE5859B" w:rsidR="003203CB" w:rsidRDefault="003203CB" w:rsidP="00E33787">
      <w:pPr>
        <w:pStyle w:val="RSCB02ArticleText"/>
      </w:pPr>
    </w:p>
    <w:p w14:paraId="635ABB1D" w14:textId="494C7DC5" w:rsidR="005271F1" w:rsidRPr="003307AA" w:rsidRDefault="00487EAD" w:rsidP="003203CB">
      <w:pPr>
        <w:pStyle w:val="RSCB02ArticleText"/>
      </w:pPr>
      <w:r w:rsidRPr="003307AA">
        <w:t>The d</w:t>
      </w:r>
      <w:r w:rsidR="003203CB" w:rsidRPr="003307AA">
        <w:t>ifferentiated HDP-hTERT</w:t>
      </w:r>
      <w:r w:rsidRPr="003307AA">
        <w:t xml:space="preserve"> cells</w:t>
      </w:r>
      <w:r w:rsidR="003203CB" w:rsidRPr="003307AA">
        <w:t xml:space="preserve"> were screened for Zn</w:t>
      </w:r>
      <w:r w:rsidRPr="003307AA">
        <w:t>T</w:t>
      </w:r>
      <w:r w:rsidR="003203CB" w:rsidRPr="003307AA">
        <w:t xml:space="preserve"> mRNA</w:t>
      </w:r>
      <w:r w:rsidRPr="003307AA">
        <w:t>s</w:t>
      </w:r>
      <w:r w:rsidR="003203CB" w:rsidRPr="003307AA">
        <w:t xml:space="preserve"> using end-point PCR. </w:t>
      </w:r>
      <w:r w:rsidR="00F04B72" w:rsidRPr="003307AA">
        <w:t xml:space="preserve"> </w:t>
      </w:r>
      <w:r w:rsidR="003203CB" w:rsidRPr="003307AA">
        <w:t>Caco-2 cells (intestinal model) and SH-SY5Y cells (neuronal) were used as a positive control to ensure primers and conditions were optimal for successful PCR.</w:t>
      </w:r>
      <w:r w:rsidR="003A2213" w:rsidRPr="003307AA">
        <w:t xml:space="preserve"> For Z</w:t>
      </w:r>
      <w:r w:rsidR="002415B0" w:rsidRPr="003307AA">
        <w:t>nT8 RNA from testes (</w:t>
      </w:r>
      <w:r w:rsidR="003A2213" w:rsidRPr="003307AA">
        <w:t>Ambion Human Tissue Panel) was used as the positive control.</w:t>
      </w:r>
      <w:r w:rsidR="003203CB" w:rsidRPr="003307AA">
        <w:t xml:space="preserve"> </w:t>
      </w:r>
      <w:r w:rsidRPr="003307AA">
        <w:t xml:space="preserve">  </w:t>
      </w:r>
      <w:r w:rsidR="003203CB" w:rsidRPr="003307AA">
        <w:t>ZnT1,</w:t>
      </w:r>
      <w:r w:rsidRPr="003307AA">
        <w:t xml:space="preserve"> 4,</w:t>
      </w:r>
      <w:r w:rsidR="003203CB" w:rsidRPr="003307AA">
        <w:t xml:space="preserve"> 5 and 9</w:t>
      </w:r>
      <w:r w:rsidRPr="003307AA">
        <w:t xml:space="preserve"> were detected</w:t>
      </w:r>
      <w:r w:rsidR="0076408F" w:rsidRPr="003307AA">
        <w:t xml:space="preserve"> (Table 2)</w:t>
      </w:r>
      <w:r w:rsidR="003203CB" w:rsidRPr="003307AA">
        <w:t>.</w:t>
      </w:r>
      <w:r w:rsidRPr="003307AA">
        <w:t xml:space="preserve">  </w:t>
      </w:r>
    </w:p>
    <w:p w14:paraId="25BFBC70" w14:textId="77777777" w:rsidR="0076408F" w:rsidRPr="003307AA" w:rsidRDefault="0076408F" w:rsidP="003203CB">
      <w:pPr>
        <w:pStyle w:val="RSCB02ArticleText"/>
      </w:pPr>
    </w:p>
    <w:p w14:paraId="5D3C4C7C" w14:textId="6D4F0B09" w:rsidR="0076408F" w:rsidRPr="003307AA" w:rsidRDefault="0076408F" w:rsidP="003203CB">
      <w:pPr>
        <w:pStyle w:val="RSCB02ArticleText"/>
        <w:rPr>
          <w:sz w:val="15"/>
          <w:szCs w:val="15"/>
        </w:rPr>
      </w:pPr>
      <w:r w:rsidRPr="003307AA">
        <w:rPr>
          <w:b/>
          <w:sz w:val="15"/>
          <w:szCs w:val="15"/>
        </w:rPr>
        <w:t>Table 2</w:t>
      </w:r>
      <w:r w:rsidRPr="003307AA">
        <w:rPr>
          <w:sz w:val="15"/>
          <w:szCs w:val="15"/>
        </w:rPr>
        <w:t xml:space="preserve"> Zn transporters expressed in human dental pulp</w:t>
      </w:r>
    </w:p>
    <w:tbl>
      <w:tblPr>
        <w:tblStyle w:val="TableGrid"/>
        <w:tblW w:w="4957" w:type="dxa"/>
        <w:tblLook w:val="04A0" w:firstRow="1" w:lastRow="0" w:firstColumn="1" w:lastColumn="0" w:noHBand="0" w:noVBand="1"/>
      </w:tblPr>
      <w:tblGrid>
        <w:gridCol w:w="1696"/>
        <w:gridCol w:w="3261"/>
      </w:tblGrid>
      <w:tr w:rsidR="0076408F" w:rsidRPr="003307AA" w14:paraId="67F39ECD" w14:textId="77777777" w:rsidTr="00005AB1">
        <w:tc>
          <w:tcPr>
            <w:tcW w:w="1696" w:type="dxa"/>
            <w:shd w:val="clear" w:color="auto" w:fill="000000" w:themeFill="text1"/>
          </w:tcPr>
          <w:p w14:paraId="387FF16D" w14:textId="77777777" w:rsidR="0076408F" w:rsidRPr="003307AA" w:rsidRDefault="0076408F" w:rsidP="00005AB1">
            <w:pPr>
              <w:pStyle w:val="RSCT03TableBody"/>
            </w:pPr>
            <w:r w:rsidRPr="003307AA">
              <w:t>Zn transporters</w:t>
            </w:r>
          </w:p>
        </w:tc>
        <w:tc>
          <w:tcPr>
            <w:tcW w:w="3261" w:type="dxa"/>
            <w:shd w:val="clear" w:color="auto" w:fill="000000" w:themeFill="text1"/>
          </w:tcPr>
          <w:p w14:paraId="1F5DAE47" w14:textId="77777777" w:rsidR="0076408F" w:rsidRPr="003307AA" w:rsidRDefault="0076408F" w:rsidP="00005AB1">
            <w:pPr>
              <w:pStyle w:val="RSCT03TableBody"/>
            </w:pPr>
            <w:r w:rsidRPr="003307AA">
              <w:t>Expression in human pulp</w:t>
            </w:r>
          </w:p>
        </w:tc>
      </w:tr>
      <w:tr w:rsidR="0076408F" w:rsidRPr="003307AA" w14:paraId="53ED3565" w14:textId="77777777" w:rsidTr="00005AB1">
        <w:tc>
          <w:tcPr>
            <w:tcW w:w="1696" w:type="dxa"/>
          </w:tcPr>
          <w:p w14:paraId="0820037B" w14:textId="77777777" w:rsidR="0076408F" w:rsidRPr="003307AA" w:rsidRDefault="0076408F" w:rsidP="00005AB1">
            <w:pPr>
              <w:pStyle w:val="RSCT03TableBody"/>
            </w:pPr>
            <w:r w:rsidRPr="003307AA">
              <w:t>ZnT1</w:t>
            </w:r>
          </w:p>
        </w:tc>
        <w:tc>
          <w:tcPr>
            <w:tcW w:w="3261" w:type="dxa"/>
          </w:tcPr>
          <w:p w14:paraId="4F323377" w14:textId="77777777" w:rsidR="0076408F" w:rsidRPr="003307AA" w:rsidRDefault="0076408F" w:rsidP="00005AB1">
            <w:pPr>
              <w:pStyle w:val="RSCT03TableBody"/>
            </w:pPr>
            <w:r w:rsidRPr="003307AA">
              <w:sym w:font="Wingdings" w:char="F0FC"/>
            </w:r>
          </w:p>
        </w:tc>
      </w:tr>
      <w:tr w:rsidR="0076408F" w:rsidRPr="003307AA" w14:paraId="17348821" w14:textId="77777777" w:rsidTr="00005AB1">
        <w:tc>
          <w:tcPr>
            <w:tcW w:w="1696" w:type="dxa"/>
          </w:tcPr>
          <w:p w14:paraId="4E264360" w14:textId="77777777" w:rsidR="0076408F" w:rsidRPr="003307AA" w:rsidRDefault="0076408F" w:rsidP="00005AB1">
            <w:pPr>
              <w:pStyle w:val="RSCT03TableBody"/>
            </w:pPr>
            <w:r w:rsidRPr="003307AA">
              <w:t>ZnT2</w:t>
            </w:r>
          </w:p>
        </w:tc>
        <w:tc>
          <w:tcPr>
            <w:tcW w:w="3261" w:type="dxa"/>
          </w:tcPr>
          <w:p w14:paraId="2CF391FE" w14:textId="77777777" w:rsidR="0076408F" w:rsidRPr="003307AA" w:rsidRDefault="0076408F" w:rsidP="00005AB1">
            <w:pPr>
              <w:pStyle w:val="RSCT03TableBody"/>
            </w:pPr>
            <w:r w:rsidRPr="003307AA">
              <w:t>X</w:t>
            </w:r>
          </w:p>
        </w:tc>
      </w:tr>
      <w:tr w:rsidR="0076408F" w:rsidRPr="000E7433" w14:paraId="358B2E9D" w14:textId="77777777" w:rsidTr="00005AB1">
        <w:tc>
          <w:tcPr>
            <w:tcW w:w="1696" w:type="dxa"/>
          </w:tcPr>
          <w:p w14:paraId="55571F12" w14:textId="77777777" w:rsidR="0076408F" w:rsidRPr="003307AA" w:rsidRDefault="0076408F" w:rsidP="00005AB1">
            <w:pPr>
              <w:pStyle w:val="RSCT03TableBody"/>
            </w:pPr>
            <w:r w:rsidRPr="003307AA">
              <w:t>ZnT3</w:t>
            </w:r>
          </w:p>
        </w:tc>
        <w:tc>
          <w:tcPr>
            <w:tcW w:w="3261" w:type="dxa"/>
          </w:tcPr>
          <w:p w14:paraId="0A4FE184" w14:textId="77777777" w:rsidR="0076408F" w:rsidRPr="006C024F" w:rsidRDefault="0076408F" w:rsidP="00005AB1">
            <w:pPr>
              <w:pStyle w:val="RSCT03TableBody"/>
            </w:pPr>
            <w:r w:rsidRPr="003307AA">
              <w:t>X</w:t>
            </w:r>
          </w:p>
        </w:tc>
      </w:tr>
      <w:tr w:rsidR="0076408F" w:rsidRPr="000E7433" w14:paraId="20983B30" w14:textId="77777777" w:rsidTr="00005AB1">
        <w:tc>
          <w:tcPr>
            <w:tcW w:w="1696" w:type="dxa"/>
          </w:tcPr>
          <w:p w14:paraId="37881693" w14:textId="77777777" w:rsidR="0076408F" w:rsidRPr="006C024F" w:rsidRDefault="0076408F" w:rsidP="00005AB1">
            <w:pPr>
              <w:pStyle w:val="RSCT03TableBody"/>
            </w:pPr>
            <w:r w:rsidRPr="006C024F">
              <w:t>ZnT4</w:t>
            </w:r>
          </w:p>
        </w:tc>
        <w:tc>
          <w:tcPr>
            <w:tcW w:w="3261" w:type="dxa"/>
          </w:tcPr>
          <w:p w14:paraId="7AD6E190" w14:textId="77777777" w:rsidR="0076408F" w:rsidRPr="006C024F" w:rsidRDefault="0076408F" w:rsidP="00005AB1">
            <w:pPr>
              <w:pStyle w:val="RSCT03TableBody"/>
            </w:pPr>
            <w:r w:rsidRPr="006C024F">
              <w:t>X</w:t>
            </w:r>
          </w:p>
        </w:tc>
      </w:tr>
      <w:tr w:rsidR="0076408F" w:rsidRPr="000E7433" w14:paraId="701300A4" w14:textId="77777777" w:rsidTr="00005AB1">
        <w:tc>
          <w:tcPr>
            <w:tcW w:w="1696" w:type="dxa"/>
          </w:tcPr>
          <w:p w14:paraId="0B236D3E" w14:textId="77777777" w:rsidR="0076408F" w:rsidRPr="006C024F" w:rsidRDefault="0076408F" w:rsidP="00005AB1">
            <w:pPr>
              <w:pStyle w:val="RSCT03TableBody"/>
            </w:pPr>
            <w:r w:rsidRPr="006C024F">
              <w:t>ZnT5</w:t>
            </w:r>
          </w:p>
        </w:tc>
        <w:tc>
          <w:tcPr>
            <w:tcW w:w="3261" w:type="dxa"/>
          </w:tcPr>
          <w:p w14:paraId="69229DF7" w14:textId="77777777" w:rsidR="0076408F" w:rsidRPr="006C024F" w:rsidRDefault="0076408F" w:rsidP="00005AB1">
            <w:pPr>
              <w:pStyle w:val="RSCT03TableBody"/>
            </w:pPr>
            <w:r w:rsidRPr="006C024F">
              <w:sym w:font="Wingdings" w:char="F0FC"/>
            </w:r>
          </w:p>
        </w:tc>
      </w:tr>
      <w:tr w:rsidR="0076408F" w:rsidRPr="000E7433" w14:paraId="28C692C2" w14:textId="77777777" w:rsidTr="00005AB1">
        <w:tc>
          <w:tcPr>
            <w:tcW w:w="1696" w:type="dxa"/>
          </w:tcPr>
          <w:p w14:paraId="240C93B5" w14:textId="77777777" w:rsidR="0076408F" w:rsidRPr="006C024F" w:rsidRDefault="0076408F" w:rsidP="00005AB1">
            <w:pPr>
              <w:pStyle w:val="RSCT03TableBody"/>
            </w:pPr>
            <w:r w:rsidRPr="006C024F">
              <w:t>ZnT9</w:t>
            </w:r>
          </w:p>
        </w:tc>
        <w:tc>
          <w:tcPr>
            <w:tcW w:w="3261" w:type="dxa"/>
          </w:tcPr>
          <w:p w14:paraId="118B519C" w14:textId="77777777" w:rsidR="0076408F" w:rsidRPr="006C024F" w:rsidRDefault="0076408F" w:rsidP="00005AB1">
            <w:pPr>
              <w:pStyle w:val="RSCT03TableBody"/>
            </w:pPr>
            <w:r w:rsidRPr="006C024F">
              <w:sym w:font="Wingdings" w:char="F0FC"/>
            </w:r>
          </w:p>
        </w:tc>
      </w:tr>
      <w:tr w:rsidR="0076408F" w:rsidRPr="000E7433" w14:paraId="785310FD" w14:textId="77777777" w:rsidTr="00005AB1">
        <w:tc>
          <w:tcPr>
            <w:tcW w:w="1696" w:type="dxa"/>
          </w:tcPr>
          <w:p w14:paraId="64F8E215" w14:textId="77777777" w:rsidR="0076408F" w:rsidRPr="006C024F" w:rsidRDefault="0076408F" w:rsidP="00005AB1">
            <w:pPr>
              <w:pStyle w:val="RSCT03TableBody"/>
            </w:pPr>
            <w:r w:rsidRPr="006C024F">
              <w:t>ZnT10</w:t>
            </w:r>
          </w:p>
        </w:tc>
        <w:tc>
          <w:tcPr>
            <w:tcW w:w="3261" w:type="dxa"/>
          </w:tcPr>
          <w:p w14:paraId="3B063604" w14:textId="77777777" w:rsidR="0076408F" w:rsidRPr="006C024F" w:rsidRDefault="0076408F" w:rsidP="00005AB1">
            <w:pPr>
              <w:pStyle w:val="RSCT03TableBody"/>
            </w:pPr>
            <w:r w:rsidRPr="006C024F">
              <w:t>X</w:t>
            </w:r>
          </w:p>
        </w:tc>
      </w:tr>
    </w:tbl>
    <w:p w14:paraId="1681BB72" w14:textId="5393223F" w:rsidR="0076408F" w:rsidRPr="0076408F" w:rsidRDefault="0076408F" w:rsidP="003203CB">
      <w:pPr>
        <w:pStyle w:val="RSCB02ArticleText"/>
        <w:rPr>
          <w:sz w:val="15"/>
          <w:szCs w:val="15"/>
        </w:rPr>
      </w:pPr>
      <w:r w:rsidRPr="0076408F">
        <w:rPr>
          <w:sz w:val="15"/>
          <w:szCs w:val="15"/>
        </w:rPr>
        <w:t xml:space="preserve">All primers were assayed for their annealing qualities with RNA from with brain, Caco-2 or SH-SY5Y cells.  Only those transporters identified with a </w:t>
      </w:r>
      <w:r w:rsidRPr="0076408F">
        <w:rPr>
          <w:sz w:val="15"/>
          <w:szCs w:val="15"/>
        </w:rPr>
        <w:sym w:font="Wingdings" w:char="F0FC"/>
      </w:r>
      <w:r w:rsidRPr="0076408F">
        <w:rPr>
          <w:sz w:val="15"/>
          <w:szCs w:val="15"/>
        </w:rPr>
        <w:t>, gave a positive result with RNA extracted from all human pulp tissue sample</w:t>
      </w:r>
    </w:p>
    <w:p w14:paraId="4E95A087" w14:textId="77777777" w:rsidR="0076408F" w:rsidRDefault="0076408F" w:rsidP="003203CB">
      <w:pPr>
        <w:pStyle w:val="RSCB02ArticleText"/>
      </w:pPr>
    </w:p>
    <w:p w14:paraId="12D37FEB" w14:textId="3E9E8B81" w:rsidR="00AA63D8" w:rsidRDefault="00F04B72" w:rsidP="003203CB">
      <w:pPr>
        <w:pStyle w:val="RSCB02ArticleText"/>
      </w:pPr>
      <w:r>
        <w:t xml:space="preserve">Products of the correct size and sequence were generated from the positive control cell lines </w:t>
      </w:r>
      <w:r w:rsidR="003A2213">
        <w:t xml:space="preserve">and tissue RNA </w:t>
      </w:r>
      <w:r>
        <w:t>using p</w:t>
      </w:r>
      <w:r w:rsidR="00487EAD">
        <w:t>rimers for ZnT2, 3, 6, 7</w:t>
      </w:r>
      <w:r w:rsidR="003A2213">
        <w:t>, 8</w:t>
      </w:r>
      <w:r w:rsidR="00487EAD">
        <w:t xml:space="preserve"> and 10</w:t>
      </w:r>
      <w:r w:rsidR="00AA63D8">
        <w:t xml:space="preserve">.  Thus we conclude that </w:t>
      </w:r>
      <w:r w:rsidR="00C9049F">
        <w:t>secretory</w:t>
      </w:r>
      <w:r w:rsidR="00AA63D8">
        <w:t xml:space="preserve"> </w:t>
      </w:r>
      <w:r w:rsidR="0097401F">
        <w:t>odontoblasts</w:t>
      </w:r>
      <w:r w:rsidR="00AA63D8">
        <w:t xml:space="preserve"> express ZnT1, 4, 5, and 9 but not ZnT2, 3, 6, 7</w:t>
      </w:r>
      <w:r w:rsidR="003A2213">
        <w:t>, 8</w:t>
      </w:r>
      <w:r w:rsidR="00AA63D8">
        <w:t xml:space="preserve"> and 10.</w:t>
      </w:r>
    </w:p>
    <w:p w14:paraId="7A835E91" w14:textId="09DFB927" w:rsidR="00AA63D8" w:rsidRDefault="00AA63D8" w:rsidP="00AA63D8">
      <w:pPr>
        <w:pStyle w:val="RSCB02ArticleText"/>
      </w:pPr>
    </w:p>
    <w:p w14:paraId="0839188B" w14:textId="1E86B8EF" w:rsidR="00971509" w:rsidRDefault="00AA63D8" w:rsidP="00AA63D8">
      <w:pPr>
        <w:pStyle w:val="RSCB02ArticleText"/>
      </w:pPr>
      <w:r>
        <w:t>To test the hypothesis that ZnTs in secretory odontoblasts show altered expression in response to changes in Zn availability, we first determined the maximum Zn concentration at which cell viability was maintained.  Thus, HDP-hTERT cells were treated with different concentrations of extracellular Zn (as ZnCl</w:t>
      </w:r>
      <w:r w:rsidRPr="00DB5749">
        <w:rPr>
          <w:vertAlign w:val="subscript"/>
        </w:rPr>
        <w:t>2</w:t>
      </w:r>
      <w:r>
        <w:t>) for up to 24 hours after differentiation for 3 days. Viability was assayed using Alamar Blue at 30 min, 2, 4 and 24 h time points. The analysis revealed that cells were viable up to a maximum concentration of 60</w:t>
      </w:r>
      <w:r w:rsidR="005D0E6E">
        <w:t xml:space="preserve"> </w:t>
      </w:r>
      <w:r>
        <w:t>µM ZnCl</w:t>
      </w:r>
      <w:r>
        <w:rPr>
          <w:vertAlign w:val="subscript"/>
        </w:rPr>
        <w:t>2</w:t>
      </w:r>
      <w:r w:rsidR="00197A45">
        <w:t xml:space="preserve"> at all </w:t>
      </w:r>
      <w:r>
        <w:t xml:space="preserve">time points (Figure </w:t>
      </w:r>
      <w:r w:rsidR="003B2DFE">
        <w:t>2</w:t>
      </w:r>
      <w:r>
        <w:t>)</w:t>
      </w:r>
      <w:r>
        <w:rPr>
          <w:vertAlign w:val="subscript"/>
        </w:rPr>
        <w:t>,</w:t>
      </w:r>
      <w:r>
        <w:t xml:space="preserve"> For measurement of ZnT mRNAs, differentiated HDP-hTERT cells were exposed to extracellular ZnCl</w:t>
      </w:r>
      <w:r>
        <w:rPr>
          <w:vertAlign w:val="subscript"/>
        </w:rPr>
        <w:t xml:space="preserve">2 </w:t>
      </w:r>
      <w:r w:rsidRPr="009224A2">
        <w:t xml:space="preserve">at </w:t>
      </w:r>
      <w:r>
        <w:t xml:space="preserve">a concentration of </w:t>
      </w:r>
      <w:r w:rsidRPr="009224A2">
        <w:t>10</w:t>
      </w:r>
      <w:r>
        <w:t xml:space="preserve"> µM (approximate physiological level of serum Zn) and 60µM concentration (supra-physiological level) for either 4 or 24 hours.</w:t>
      </w:r>
    </w:p>
    <w:p w14:paraId="425F6D3C" w14:textId="77777777" w:rsidR="00A312C5" w:rsidRDefault="00A312C5" w:rsidP="00552374">
      <w:pPr>
        <w:pStyle w:val="RSCI05CaptiontoFigureSchemeChartwithbottombar"/>
      </w:pPr>
    </w:p>
    <w:p w14:paraId="7D37E754" w14:textId="77777777" w:rsidR="00A312C5" w:rsidRDefault="00A312C5" w:rsidP="00A312C5">
      <w:pPr>
        <w:pStyle w:val="RSCI05CaptiontoFigureSchemeChartwithbottombar"/>
      </w:pPr>
      <w:r>
        <w:rPr>
          <w:noProof/>
          <w:lang w:eastAsia="en-GB"/>
        </w:rPr>
        <w:drawing>
          <wp:inline distT="0" distB="0" distL="0" distR="0" wp14:anchorId="10E9D871" wp14:editId="567E3260">
            <wp:extent cx="3168015" cy="2572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figure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2572385"/>
                    </a:xfrm>
                    <a:prstGeom prst="rect">
                      <a:avLst/>
                    </a:prstGeom>
                  </pic:spPr>
                </pic:pic>
              </a:graphicData>
            </a:graphic>
          </wp:inline>
        </w:drawing>
      </w:r>
      <w:r w:rsidR="00552374" w:rsidRPr="00817445">
        <w:t xml:space="preserve"> </w:t>
      </w:r>
    </w:p>
    <w:p w14:paraId="38886526" w14:textId="2B9DCA41" w:rsidR="00552374" w:rsidRPr="00817445" w:rsidRDefault="00A312C5" w:rsidP="00A312C5">
      <w:pPr>
        <w:pStyle w:val="RSCI05CaptiontoFigureSchemeChartwithbottombar"/>
      </w:pPr>
      <w:r>
        <w:t>F</w:t>
      </w:r>
      <w:r w:rsidRPr="00B6643D">
        <w:rPr>
          <w:b/>
        </w:rPr>
        <w:t>igure 2</w:t>
      </w:r>
      <w:r w:rsidRPr="00B6643D">
        <w:t xml:space="preserve"> Cell viability</w:t>
      </w:r>
      <w:r w:rsidRPr="00817445">
        <w:t xml:space="preserve"> of HDP-hTERT cells after extracellular ZnCl</w:t>
      </w:r>
      <w:r w:rsidRPr="0061594B">
        <w:rPr>
          <w:vertAlign w:val="subscript"/>
        </w:rPr>
        <w:t>2</w:t>
      </w:r>
      <w:r w:rsidRPr="00817445">
        <w:t xml:space="preserve"> exposure at different concentration and times. Data are expressed as normalised data to cells grown in basal medium as 100% cell viability. Mean values (±SEM) (n=6) are presented for each experiment. The </w:t>
      </w:r>
      <w:r w:rsidR="00552374" w:rsidRPr="00817445">
        <w:t xml:space="preserve">differences between times and concentration were significant analysed using </w:t>
      </w:r>
      <w:r w:rsidR="00552374">
        <w:t>t</w:t>
      </w:r>
      <w:r w:rsidR="00552374" w:rsidRPr="00817445">
        <w:t>wo-way Repeated Measurement ANOVA (p=0.001). Bonferonni Post-Hoc Test was performed to analyse the differences between times at the same concentration,</w:t>
      </w:r>
      <w:r w:rsidR="00552374">
        <w:t xml:space="preserve"> a) </w:t>
      </w:r>
      <w:r w:rsidR="00552374" w:rsidRPr="00817445">
        <w:t>p&lt;0.05; and the differences between 10 µM ZnCl</w:t>
      </w:r>
      <w:r w:rsidR="00552374" w:rsidRPr="00C5539E">
        <w:rPr>
          <w:vertAlign w:val="subscript"/>
        </w:rPr>
        <w:t>2</w:t>
      </w:r>
      <w:r w:rsidR="00552374" w:rsidRPr="00817445">
        <w:t xml:space="preserve"> and other conc</w:t>
      </w:r>
      <w:r w:rsidR="00552374">
        <w:t>entrations,</w:t>
      </w:r>
      <w:r w:rsidR="00552374" w:rsidRPr="00817445">
        <w:t xml:space="preserve"> </w:t>
      </w:r>
      <w:r w:rsidR="00552374" w:rsidRPr="004D5238">
        <w:t>b)p&lt;0.05.</w:t>
      </w:r>
    </w:p>
    <w:p w14:paraId="2E275C94" w14:textId="77777777" w:rsidR="002A11D8" w:rsidRDefault="002A11D8" w:rsidP="002A11D8">
      <w:pPr>
        <w:pStyle w:val="RSCB02ArticleText"/>
      </w:pPr>
      <w:r>
        <w:t xml:space="preserve">ZnT1 was the only ZnT mRNA affected by treatment with extracellular Zn (at both 10 µM or 60 µM; Figure 3).  ZnT1 mRNA showed a significant increase after 24-hour exposure. </w:t>
      </w:r>
    </w:p>
    <w:p w14:paraId="3C92D870" w14:textId="77777777" w:rsidR="003018EA" w:rsidRDefault="003018EA" w:rsidP="003203CB">
      <w:pPr>
        <w:pStyle w:val="RSCB02ArticleText"/>
        <w:rPr>
          <w:noProof/>
          <w:lang w:eastAsia="en-GB"/>
        </w:rPr>
      </w:pPr>
    </w:p>
    <w:p w14:paraId="727313D1" w14:textId="6FB0F705" w:rsidR="00B6643D" w:rsidRDefault="00B6643D" w:rsidP="003203CB">
      <w:pPr>
        <w:pStyle w:val="RSCB02ArticleText"/>
      </w:pPr>
    </w:p>
    <w:p w14:paraId="0865CA9B" w14:textId="77777777" w:rsidR="00B6643D" w:rsidRDefault="00B6643D" w:rsidP="00B6643D">
      <w:pPr>
        <w:pStyle w:val="RSCB06BHeadingSub-Section"/>
      </w:pPr>
      <w:r w:rsidRPr="00C90E21">
        <w:t>Zn</w:t>
      </w:r>
      <w:r>
        <w:t>T</w:t>
      </w:r>
      <w:r w:rsidRPr="00C90E21">
        <w:t xml:space="preserve"> mRNA in human dental pulp</w:t>
      </w:r>
    </w:p>
    <w:p w14:paraId="303282E7" w14:textId="60CBE710" w:rsidR="005271F1" w:rsidRDefault="00B6643D" w:rsidP="005271F1">
      <w:pPr>
        <w:pStyle w:val="RSCB02ArticleText"/>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t>To validate the finding that ZnTs are expressed in odontoblasts in vivo (and exclude the possibility that their expression in HPD</w:t>
      </w:r>
      <w:r w:rsidR="005271F1" w:rsidRPr="005271F1">
        <w:t xml:space="preserve"> </w:t>
      </w:r>
      <w:r w:rsidR="005271F1">
        <w:t>hTERT cells is an artefact of immortalisation), the mRNA expression profile of seven members of the ZnT family was measured in human dental pulp from five children.  The analysis could not be extended to include all 10 family members, due to scarcity of material.</w:t>
      </w:r>
      <w:r w:rsidR="00A312C5" w:rsidRPr="00A312C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D933183" w14:textId="367BBEBF" w:rsidR="005F490F" w:rsidRDefault="005F490F" w:rsidP="005F490F">
      <w:pPr>
        <w:pStyle w:val="RSCB02ArticleText"/>
        <w:ind w:right="27"/>
      </w:pPr>
    </w:p>
    <w:p w14:paraId="77B0635D" w14:textId="78C754E0" w:rsidR="00552374" w:rsidRPr="000B2215" w:rsidRDefault="00A312C5" w:rsidP="00552374">
      <w:pPr>
        <w:pStyle w:val="RSCI05CaptiontoFigureSchemeChartwithbottombar"/>
      </w:pPr>
      <w:r w:rsidRPr="00A312C5">
        <w:rPr>
          <w:noProof/>
          <w:lang w:eastAsia="en-GB"/>
        </w:rPr>
        <w:drawing>
          <wp:inline distT="0" distB="0" distL="0" distR="0" wp14:anchorId="39A83964" wp14:editId="0654E2F7">
            <wp:extent cx="3168015" cy="2239010"/>
            <wp:effectExtent l="0" t="0" r="0" b="8890"/>
            <wp:docPr id="11" name="Picture 11" descr="\\campus\home\home37\nrac5\PhD information\Nieka\publications\new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us\home\home37\nrac5\PhD information\Nieka\publications\new figure 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15" cy="2239010"/>
                    </a:xfrm>
                    <a:prstGeom prst="rect">
                      <a:avLst/>
                    </a:prstGeom>
                    <a:noFill/>
                    <a:ln>
                      <a:noFill/>
                    </a:ln>
                  </pic:spPr>
                </pic:pic>
              </a:graphicData>
            </a:graphic>
          </wp:inline>
        </w:drawing>
      </w:r>
      <w:r w:rsidRPr="00A312C5">
        <w:rPr>
          <w:b/>
        </w:rPr>
        <w:t xml:space="preserve"> </w:t>
      </w:r>
      <w:r w:rsidRPr="005271F1">
        <w:rPr>
          <w:b/>
        </w:rPr>
        <w:t>Figure 3</w:t>
      </w:r>
      <w:r w:rsidRPr="005271F1">
        <w:t xml:space="preserve"> mRNA expression of ZnT1 in response to extracellular ZnCl2 treatment. HDP-hTERT cells w </w:t>
      </w:r>
      <w:r w:rsidR="00552374" w:rsidRPr="005271F1">
        <w:t>ere grown with mineral-induced medium for 7 days. The cells were then treated with basal medium (as control), 10 µM and 60 µM ZnCl2. RNA was extracted after 4 and 24 hours, and the expression levels of ZnT1, relative to the level at the control condition, were measured by RT-qPCR using GAPDH and 18S  as a reference gene and calculated using 2-ΔΔCt method.</w:t>
      </w:r>
      <w:r w:rsidR="00552374">
        <w:fldChar w:fldCharType="begin"/>
      </w:r>
      <w:r w:rsidR="001C3AD2">
        <w:instrText xml:space="preserve"> ADDIN EN.CITE &lt;EndNote&gt;&lt;Cite&gt;&lt;Author&gt;Pfaffl&lt;/Author&gt;&lt;Year&gt;2001&lt;/Year&gt;&lt;RecNum&gt;35&lt;/RecNum&gt;&lt;DisplayText&gt;(20)&lt;/DisplayText&gt;&lt;record&gt;&lt;rec-number&gt;35&lt;/rec-number&gt;&lt;foreign-keys&gt;&lt;key app="EN" db-id="f20rtrx55te2vheeatrxvtpjedre9axxwdzr" timestamp="1542625024"&gt;35&lt;/key&gt;&lt;/foreign-keys&gt;&lt;ref-type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Res&lt;/secondary-title&gt;&lt;/titles&gt;&lt;periodical&gt;&lt;full-title&gt;Nucleic Acids Res&lt;/full-title&gt;&lt;/periodical&gt;&lt;pages&gt;e45&lt;/pages&gt;&lt;volume&gt;29&lt;/volume&gt;&lt;number&gt;9&lt;/number&gt;&lt;edition&gt;2001/05/09&lt;/edition&gt;&lt;keywords&gt;&lt;keyword&gt;Animals&lt;/keyword&gt;&lt;keyword&gt;DNA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s://www.ncbi.nlm.nih.gov/pubmed/11328886&lt;/url&gt;&lt;/related-urls&gt;&lt;/urls&gt;&lt;custom2&gt;PMC55695&lt;/custom2&gt;&lt;/record&gt;&lt;/Cite&gt;&lt;/EndNote&gt;</w:instrText>
      </w:r>
      <w:r w:rsidR="00552374">
        <w:fldChar w:fldCharType="separate"/>
      </w:r>
      <w:r w:rsidR="001C3AD2">
        <w:rPr>
          <w:noProof/>
        </w:rPr>
        <w:t>(20)</w:t>
      </w:r>
      <w:r w:rsidR="00552374">
        <w:fldChar w:fldCharType="end"/>
      </w:r>
      <w:r w:rsidR="00552374" w:rsidRPr="0008262E">
        <w:t xml:space="preserve"> Negative control RT-qPCR reactions were analysed and identical prepared to those yielding the products, but in omission of Moloney murine leukaemia virus reverse transcriptase. Standard curves generated using serial dilution of cDNA from Caco-2 cells were used to ensure the efficiency of primers. To control the quality between plate</w:t>
      </w:r>
      <w:r>
        <w:t>s</w:t>
      </w:r>
      <w:r w:rsidR="00552374" w:rsidRPr="0008262E">
        <w:t>, Caco-2 cell cDNA was used as a calibrator. Data is presented in histogram as geometric mean (±SEM) between two reference genes from three independent experiments (n=3). The mRNA expression level of ZnT1 were significantly different, ANOVA (p&lt;0.05). The differences between concentrations and times were analysed using Bonferonni as post Hoc test, (*), p&lt;0.05.</w:t>
      </w:r>
    </w:p>
    <w:p w14:paraId="79F9A5F0" w14:textId="7329C15D" w:rsidR="00487EAD" w:rsidRDefault="00487EAD" w:rsidP="00487EAD">
      <w:pPr>
        <w:pStyle w:val="RSCB02ArticleText"/>
      </w:pPr>
      <w:r>
        <w:t xml:space="preserve">Thus, to compare the overall profile between active, secretory odontoblast-like cells and human dental pulp we selected </w:t>
      </w:r>
      <w:r w:rsidRPr="00F81342">
        <w:t>ZnT 1, 4, 5 and 9 as transporters expressed in the odontoblast-like cells and ZnT 2, 3 and 10 to confirm negative results</w:t>
      </w:r>
      <w:r w:rsidRPr="003730A0">
        <w:t>.</w:t>
      </w:r>
      <w:r>
        <w:t xml:space="preserve">    </w:t>
      </w:r>
    </w:p>
    <w:p w14:paraId="795FD761" w14:textId="7BB82410" w:rsidR="00487EAD" w:rsidRDefault="00487EAD" w:rsidP="00487EAD">
      <w:pPr>
        <w:pStyle w:val="RSCB02ArticleText"/>
        <w:rPr>
          <w:rStyle w:val="RSCI02FigureSchemeChartwithtopbarChar"/>
          <w:w w:val="100"/>
          <w:sz w:val="15"/>
          <w:szCs w:val="15"/>
        </w:rPr>
      </w:pPr>
    </w:p>
    <w:p w14:paraId="2965C849" w14:textId="798FE6B6" w:rsidR="002169CC" w:rsidRDefault="006E18D2" w:rsidP="00487EAD">
      <w:pPr>
        <w:pStyle w:val="RSCB02ArticleText"/>
      </w:pPr>
      <w:r>
        <w:t xml:space="preserve">Concordant with the findings in HDP-hTERT cells, </w:t>
      </w:r>
      <w:r w:rsidR="00487EAD">
        <w:t xml:space="preserve">ZnT1, ZnT5 and ZnT9 were detected </w:t>
      </w:r>
      <w:r w:rsidR="002169CC">
        <w:t xml:space="preserve">by end-point RT-PCR </w:t>
      </w:r>
      <w:r w:rsidR="00487EAD">
        <w:t xml:space="preserve">in the human </w:t>
      </w:r>
      <w:r w:rsidR="002169CC">
        <w:t xml:space="preserve">dental </w:t>
      </w:r>
      <w:r w:rsidR="00487EAD">
        <w:t>pulp</w:t>
      </w:r>
      <w:r w:rsidR="002169CC">
        <w:t xml:space="preserve"> samples</w:t>
      </w:r>
      <w:r w:rsidR="00487EAD">
        <w:t xml:space="preserve">, </w:t>
      </w:r>
      <w:r>
        <w:t>and</w:t>
      </w:r>
      <w:r w:rsidR="00487EAD">
        <w:t xml:space="preserve"> ZnT2, ZnT3 and ZnT10 were </w:t>
      </w:r>
      <w:r>
        <w:t xml:space="preserve">not detected.  In contrast with the findings in HDP-hTERT cells ZnT4 mRNA was not detected in human dental pulp, which may </w:t>
      </w:r>
      <w:r w:rsidR="00D50465">
        <w:t>reflect</w:t>
      </w:r>
      <w:r w:rsidR="004B44B8">
        <w:t xml:space="preserve"> a specialised role for ZnT4 in actively secreting odontoblasts in the developing tooth only.</w:t>
      </w:r>
    </w:p>
    <w:p w14:paraId="58080832" w14:textId="13936B81" w:rsidR="002169CC" w:rsidRDefault="002169CC" w:rsidP="00487EAD">
      <w:pPr>
        <w:pStyle w:val="RSCB02ArticleText"/>
      </w:pPr>
    </w:p>
    <w:p w14:paraId="6CD6935B" w14:textId="4E25F770" w:rsidR="00487EAD" w:rsidRDefault="00A664C8" w:rsidP="00487EAD">
      <w:pPr>
        <w:pStyle w:val="RSCB02ArticleText"/>
      </w:pPr>
      <w:r w:rsidRPr="00197A45">
        <w:t>We used RT-qPCR to compare the quantities of the different ZnT mRNA</w:t>
      </w:r>
      <w:r w:rsidR="00D50465" w:rsidRPr="00197A45">
        <w:t>s</w:t>
      </w:r>
      <w:r w:rsidRPr="00197A45">
        <w:t xml:space="preserve"> between the 5 individuals in the sample.  Data</w:t>
      </w:r>
      <w:r w:rsidR="00D50465" w:rsidRPr="00197A45">
        <w:t xml:space="preserve">, </w:t>
      </w:r>
      <w:r w:rsidR="00487EAD" w:rsidRPr="00197A45">
        <w:t xml:space="preserve">shown </w:t>
      </w:r>
      <w:r w:rsidRPr="00197A45">
        <w:t>as</w:t>
      </w:r>
      <w:r w:rsidR="00487EAD" w:rsidRPr="00197A45">
        <w:t xml:space="preserve"> Figure </w:t>
      </w:r>
      <w:r w:rsidR="00D50465" w:rsidRPr="00197A45">
        <w:t>4, reveal inter-individual differences</w:t>
      </w:r>
      <w:r w:rsidR="00B56623" w:rsidRPr="00197A45">
        <w:t>.  For example, the highest level of all 3 mRNAs was measured in sample Z0961; sample Z1662 had the next-highest level of ZnT1 mRNA but the lowest level of ZnT5 mRNA, whereas sample Z2364 had the lowest level of ZnT1</w:t>
      </w:r>
      <w:r w:rsidR="00B56623">
        <w:t xml:space="preserve"> mRNA but next-highest level of ZnT5 mRNA.</w:t>
      </w:r>
    </w:p>
    <w:p w14:paraId="6A4929CC" w14:textId="14793843" w:rsidR="005271F1" w:rsidRDefault="005271F1" w:rsidP="005271F1">
      <w:pPr>
        <w:pStyle w:val="RSCB04AHeadingSection"/>
      </w:pPr>
      <w:r>
        <w:t>Discussion</w:t>
      </w:r>
    </w:p>
    <w:p w14:paraId="4A4DDED6" w14:textId="6CB37227" w:rsidR="00162413" w:rsidRDefault="005271F1" w:rsidP="005271F1">
      <w:pPr>
        <w:pStyle w:val="RSCB02ArticleText"/>
      </w:pPr>
      <w:r w:rsidRPr="00F81342">
        <w:t xml:space="preserve">We </w:t>
      </w:r>
      <w:r w:rsidRPr="00875F5B">
        <w:t xml:space="preserve">report the expression of ZnT1, ZnT5, and ZnT9 at the mRNA level in </w:t>
      </w:r>
      <w:r w:rsidRPr="00F81342">
        <w:t xml:space="preserve">human </w:t>
      </w:r>
      <w:r w:rsidRPr="00875F5B">
        <w:t>dental pulp.</w:t>
      </w:r>
      <w:r>
        <w:t xml:space="preserve"> To our knowledge, ZnT transporter mRNA in native human denta</w:t>
      </w:r>
      <w:r w:rsidR="00A312C5">
        <w:t>l pulp and across the different</w:t>
      </w:r>
    </w:p>
    <w:p w14:paraId="1B711207" w14:textId="7390042D" w:rsidR="00162413" w:rsidRDefault="00162413" w:rsidP="00E33787">
      <w:pPr>
        <w:pStyle w:val="RSCB02ArticleText"/>
      </w:pPr>
    </w:p>
    <w:p w14:paraId="5BCD5734" w14:textId="195138F9" w:rsidR="00162413" w:rsidRDefault="00162413" w:rsidP="00E33787">
      <w:pPr>
        <w:pStyle w:val="RSCB02ArticleText"/>
      </w:pPr>
    </w:p>
    <w:p w14:paraId="74DD1632" w14:textId="0A8F84E3" w:rsidR="005271F1" w:rsidRDefault="002E1F17" w:rsidP="006225AA">
      <w:pPr>
        <w:pStyle w:val="RSCB03MathematicsGreeketc"/>
      </w:pPr>
      <w:r w:rsidRPr="002E1F17">
        <w:rPr>
          <w:noProof/>
          <w:lang w:eastAsia="en-GB"/>
        </w:rPr>
        <w:drawing>
          <wp:inline distT="0" distB="0" distL="0" distR="0" wp14:anchorId="0D938D71" wp14:editId="7AEC815C">
            <wp:extent cx="3168015" cy="209298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015" cy="2092983"/>
                    </a:xfrm>
                    <a:prstGeom prst="rect">
                      <a:avLst/>
                    </a:prstGeom>
                    <a:noFill/>
                    <a:ln>
                      <a:noFill/>
                    </a:ln>
                  </pic:spPr>
                </pic:pic>
              </a:graphicData>
            </a:graphic>
          </wp:inline>
        </w:drawing>
      </w:r>
    </w:p>
    <w:p w14:paraId="0D5A1594" w14:textId="328CEA02" w:rsidR="00552374" w:rsidRPr="003F0DE5" w:rsidRDefault="00552374" w:rsidP="00552374">
      <w:pPr>
        <w:pStyle w:val="RSCI05CaptiontoFigureSchemeChartwithbottombar"/>
      </w:pPr>
      <w:r w:rsidRPr="005271F1">
        <w:t>Figure 4</w:t>
      </w:r>
      <w:r w:rsidR="002E1F17">
        <w:t xml:space="preserve">.  </w:t>
      </w:r>
      <w:r w:rsidRPr="00E86FB5">
        <w:t>The profile of ZnT mRNAs in human dental pulp.  RNA extracted from 5 samples was converted to cDNA and qu</w:t>
      </w:r>
      <w:r>
        <w:t xml:space="preserve">antified by qPCR using primers </w:t>
      </w:r>
      <w:r w:rsidRPr="00E86FB5">
        <w:t xml:space="preserve">(Table 1). </w:t>
      </w:r>
      <w:r>
        <w:t xml:space="preserve">  </w:t>
      </w:r>
      <w:r w:rsidRPr="00E86FB5">
        <w:t>RT-qPCRs were run in triplicate</w:t>
      </w:r>
      <w:r>
        <w:t>.</w:t>
      </w:r>
      <w:r w:rsidRPr="00E86FB5">
        <w:t xml:space="preserve"> Relative concentration</w:t>
      </w:r>
      <w:r>
        <w:t>s</w:t>
      </w:r>
      <w:r w:rsidRPr="00E86FB5">
        <w:t xml:space="preserve"> of target and reference genes were calculated f</w:t>
      </w:r>
      <w:r>
        <w:t>rom</w:t>
      </w:r>
      <w:r w:rsidRPr="00E86FB5">
        <w:t xml:space="preserve"> Ct value </w:t>
      </w:r>
      <w:r>
        <w:t>s</w:t>
      </w:r>
      <w:r w:rsidRPr="00E86FB5">
        <w:t>using t</w:t>
      </w:r>
      <w:r>
        <w:t>he Pfaffl method</w:t>
      </w:r>
      <w:r>
        <w:fldChar w:fldCharType="begin"/>
      </w:r>
      <w:r w:rsidR="001C3AD2">
        <w:instrText xml:space="preserve"> ADDIN EN.CITE &lt;EndNote&gt;&lt;Cite&gt;&lt;Author&gt;Pfaffl&lt;/Author&gt;&lt;Year&gt;2001&lt;/Year&gt;&lt;RecNum&gt;35&lt;/RecNum&gt;&lt;DisplayText&gt;(20)&lt;/DisplayText&gt;&lt;record&gt;&lt;rec-number&gt;35&lt;/rec-number&gt;&lt;foreign-keys&gt;&lt;key app="EN" db-id="f20rtrx55te2vheeatrxvtpjedre9axxwdzr" timestamp="1542625024"&gt;35&lt;/key&gt;&lt;/foreign-keys&gt;&lt;ref-type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Res&lt;/secondary-title&gt;&lt;/titles&gt;&lt;periodical&gt;&lt;full-title&gt;Nucleic Acids Res&lt;/full-title&gt;&lt;/periodical&gt;&lt;pages&gt;e45&lt;/pages&gt;&lt;volume&gt;29&lt;/volume&gt;&lt;number&gt;9&lt;/number&gt;&lt;edition&gt;2001/05/09&lt;/edition&gt;&lt;keywords&gt;&lt;keyword&gt;Animals&lt;/keyword&gt;&lt;keyword&gt;DNA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s://www.ncbi.nlm.nih.gov/pubmed/11328886&lt;/url&gt;&lt;/related-urls&gt;&lt;/urls&gt;&lt;custom2&gt;PMC55695&lt;/custom2&gt;&lt;/record&gt;&lt;/Cite&gt;&lt;/EndNote&gt;</w:instrText>
      </w:r>
      <w:r>
        <w:fldChar w:fldCharType="separate"/>
      </w:r>
      <w:r w:rsidR="001C3AD2">
        <w:rPr>
          <w:noProof/>
        </w:rPr>
        <w:t>(20)</w:t>
      </w:r>
      <w:r>
        <w:fldChar w:fldCharType="end"/>
      </w:r>
      <w:r>
        <w:t xml:space="preserve">. </w:t>
      </w:r>
      <w:r w:rsidRPr="00E86FB5">
        <w:t xml:space="preserve"> Standard curves </w:t>
      </w:r>
      <w:r>
        <w:t xml:space="preserve">were </w:t>
      </w:r>
      <w:r w:rsidRPr="00E86FB5">
        <w:t>generated using serial dilution of cDNA from human brain (Ambion RNA</w:t>
      </w:r>
      <w:r w:rsidRPr="003F0DE5">
        <w:rPr>
          <w:rStyle w:val="RSCI04CaptiontoFigureSchemeChartChar"/>
          <w:bCs/>
        </w:rPr>
        <w:t xml:space="preserve"> tissue panel) and Caco-2 cells were used to</w:t>
      </w:r>
      <w:r>
        <w:rPr>
          <w:rStyle w:val="RSCI04CaptiontoFigureSchemeChartChar"/>
          <w:bCs/>
        </w:rPr>
        <w:t xml:space="preserve"> calibrate across plates</w:t>
      </w:r>
      <w:r w:rsidRPr="003F0DE5">
        <w:rPr>
          <w:rStyle w:val="RSCI04CaptiontoFigureSchemeChartChar"/>
          <w:bCs/>
        </w:rPr>
        <w:t>.</w:t>
      </w:r>
      <w:r>
        <w:rPr>
          <w:rStyle w:val="RSCI04CaptiontoFigureSchemeChartChar"/>
          <w:bCs/>
        </w:rPr>
        <w:t xml:space="preserve">  Data for each mRNA are presented relative to the quantity measured in Caco-2 cells.</w:t>
      </w:r>
    </w:p>
    <w:p w14:paraId="31BE8800" w14:textId="7228A12F" w:rsidR="00A74745" w:rsidRDefault="005271F1" w:rsidP="00A74745">
      <w:pPr>
        <w:pStyle w:val="RSCB02ArticleText"/>
      </w:pPr>
      <w:r>
        <w:t xml:space="preserve">family members has not been previously reported. </w:t>
      </w:r>
      <w:r w:rsidRPr="00875F5B">
        <w:t xml:space="preserve"> </w:t>
      </w:r>
      <w:r w:rsidRPr="00F81342">
        <w:t>We also show that these same ZnT mRNAs are present in</w:t>
      </w:r>
      <w:r>
        <w:t xml:space="preserve"> human dental pulp cells immortalised using h-TERT (HDP-hTERT cells), which </w:t>
      </w:r>
      <w:r w:rsidR="00A74745">
        <w:t xml:space="preserve">grown under the conditions we applied, </w:t>
      </w:r>
      <w:r w:rsidR="00B724C2">
        <w:t>have an odontoblastic secretory capacity that replicates the function of odontoblasts d</w:t>
      </w:r>
      <w:r w:rsidR="00F81342">
        <w:t>uring active dentine formation</w:t>
      </w:r>
      <w:r w:rsidR="00C9049F">
        <w:t xml:space="preserve"> </w:t>
      </w:r>
      <w:r>
        <w:fldChar w:fldCharType="begin">
          <w:fldData xml:space="preserve">PEVuZE5vdGU+PENpdGU+PEF1dGhvcj5LaXRhZ2F3YTwvQXV0aG9yPjxZZWFyPjIwMDc8L1llYXI+
PFJlY051bT4zNDwvUmVjTnVtPjxEaXNwbGF5VGV4dD4oMTkpPC9EaXNwbGF5VGV4dD48cmVjb3Jk
PjxyZWMtbnVtYmVyPjM0PC9yZWMtbnVtYmVyPjxmb3JlaWduLWtleXM+PGtleSBhcHA9IkVOIiBk
Yi1pZD0iZjIwcnRyeDU1dGUydmhlZWF0cnh2dHBqZWRyZTlheHh3ZHpyIiB0aW1lc3RhbXA9IjE1
NDI2MjQ3OTciPjM0PC9rZXk+PC9mb3JlaWduLWtleXM+PHJlZi10eXBlIG5hbWU9IkpvdXJuYWwg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eS10aXRsZT5BcmNoIE9yYWwgQmlvbDwvc2Vjb25kYXJ5LXRpdGxlPjwvdGl0bGVzPjxwZXJpb2Rp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</w:fldData>
        </w:fldChar>
      </w:r>
      <w:r w:rsidR="001C3AD2">
        <w:instrText xml:space="preserve"> ADDIN EN.CITE </w:instrText>
      </w:r>
      <w:r w:rsidR="001C3AD2">
        <w:fldChar w:fldCharType="begin">
          <w:fldData xml:space="preserve">PEVuZE5vdGU+PENpdGU+PEF1dGhvcj5LaXRhZ2F3YTwvQXV0aG9yPjxZZWFyPjIwMDc8L1llYXI+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</w:fldData>
        </w:fldChar>
      </w:r>
      <w:r w:rsidR="001C3AD2">
        <w:instrText xml:space="preserve"> ADDIN EN.CITE.DATA </w:instrText>
      </w:r>
      <w:r w:rsidR="001C3AD2">
        <w:fldChar w:fldCharType="end"/>
      </w:r>
      <w:r>
        <w:fldChar w:fldCharType="separate"/>
      </w:r>
      <w:r w:rsidR="001C3AD2">
        <w:rPr>
          <w:noProof/>
        </w:rPr>
        <w:t>(19)</w:t>
      </w:r>
      <w:r>
        <w:fldChar w:fldCharType="end"/>
      </w:r>
      <w:r w:rsidR="00C9049F">
        <w:t xml:space="preserve">.  </w:t>
      </w:r>
      <w:r w:rsidR="00A74745" w:rsidRPr="0033644F">
        <w:t xml:space="preserve">These findings are </w:t>
      </w:r>
      <w:r w:rsidR="00A74745" w:rsidRPr="00F81342">
        <w:t xml:space="preserve">concordant with our hypothesis that </w:t>
      </w:r>
      <w:r w:rsidR="00A74745" w:rsidRPr="0033644F">
        <w:t>Zn</w:t>
      </w:r>
      <w:r w:rsidR="00A74745">
        <w:t xml:space="preserve"> efflux from the odontoblast mediated by members of the ZnT family is a key step in its deposition in the dental hard tissues. </w:t>
      </w:r>
    </w:p>
    <w:p w14:paraId="5A66EB1A" w14:textId="77777777" w:rsidR="00A74745" w:rsidRDefault="00A74745" w:rsidP="00A74745">
      <w:pPr>
        <w:pStyle w:val="RSCB02ArticleText"/>
      </w:pPr>
    </w:p>
    <w:p w14:paraId="62CFA67F" w14:textId="0C5DF46F" w:rsidR="00491E4E" w:rsidRDefault="001440B8" w:rsidP="001440B8">
      <w:pPr>
        <w:pStyle w:val="RSCB02ArticleText"/>
        <w:ind w:right="27"/>
        <w:rPr>
          <w:rStyle w:val="RSCB02ArticleTextChar"/>
        </w:rPr>
      </w:pPr>
      <w:r w:rsidRPr="00F81342">
        <w:t xml:space="preserve">We found also that exposure of differentiated HDP-hTERT cells to an elevated extracellular Zn concentration of </w:t>
      </w:r>
      <w:r w:rsidRPr="003730A0">
        <w:rPr>
          <w:rStyle w:val="RSCB02ArticleTextChar"/>
        </w:rPr>
        <w:t>60</w:t>
      </w:r>
      <w:r>
        <w:rPr>
          <w:rStyle w:val="RSCB02ArticleTextChar"/>
        </w:rPr>
        <w:t xml:space="preserve"> </w:t>
      </w:r>
      <w:r w:rsidRPr="006C745B">
        <w:rPr>
          <w:rStyle w:val="RSCB02ArticleTextChar"/>
        </w:rPr>
        <w:t>µM</w:t>
      </w:r>
      <w:r>
        <w:rPr>
          <w:rStyle w:val="RSCB02ArticleTextChar"/>
        </w:rPr>
        <w:t xml:space="preserve"> induced an increase in ZnT1 mRNA after 24 h. ZnT1</w:t>
      </w:r>
      <w:r w:rsidRPr="006C745B">
        <w:rPr>
          <w:rStyle w:val="RSCB02ArticleTextChar"/>
        </w:rPr>
        <w:t xml:space="preserve"> has previously been shown to be responsive to Zn exposure in mineralised tissues, </w:t>
      </w:r>
      <w:r>
        <w:rPr>
          <w:rStyle w:val="RSCB02ArticleTextChar"/>
        </w:rPr>
        <w:t>including</w:t>
      </w:r>
      <w:r w:rsidRPr="006C745B">
        <w:rPr>
          <w:rStyle w:val="RSCB02ArticleTextChar"/>
        </w:rPr>
        <w:t xml:space="preserve"> bone, as well as hu</w:t>
      </w:r>
      <w:r w:rsidR="00C9049F">
        <w:rPr>
          <w:rStyle w:val="RSCB02ArticleTextChar"/>
        </w:rPr>
        <w:t xml:space="preserve">man and mouse dental pulp cells </w:t>
      </w:r>
      <w:r w:rsidR="005271F1">
        <w:rPr>
          <w:rStyle w:val="RSCB02ArticleTextChar"/>
        </w:rPr>
        <w:fldChar w:fldCharType="begin">
          <w:fldData xml:space="preserve">PEVuZE5vdGU+PENpdGU+PEF1dGhvcj5BbjwvQXV0aG9yPjxZZWFyPjIwMTc8L1llYXI+PFJlY051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</w:fldData>
        </w:fldChar>
      </w:r>
      <w:r w:rsidR="005271F1">
        <w:rPr>
          <w:rStyle w:val="RSCB02ArticleTextChar"/>
        </w:rPr>
        <w:instrText xml:space="preserve"> ADDIN EN.CITE </w:instrText>
      </w:r>
      <w:r w:rsidR="005271F1">
        <w:rPr>
          <w:rStyle w:val="RSCB02ArticleTextChar"/>
        </w:rPr>
        <w:fldChar w:fldCharType="begin">
          <w:fldData xml:space="preserve">PEVuZE5vdGU+PENpdGU+PEF1dGhvcj5BbjwvQXV0aG9yPjxZZWFyPjIwMTc8L1llYXI+PFJlY051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</w:fldData>
        </w:fldChar>
      </w:r>
      <w:r w:rsidR="005271F1">
        <w:rPr>
          <w:rStyle w:val="RSCB02ArticleTextChar"/>
        </w:rPr>
        <w:instrText xml:space="preserve"> ADDIN EN.CITE.DATA </w:instrText>
      </w:r>
      <w:r w:rsidR="005271F1">
        <w:rPr>
          <w:rStyle w:val="RSCB02ArticleTextChar"/>
        </w:rPr>
      </w:r>
      <w:r w:rsidR="005271F1">
        <w:rPr>
          <w:rStyle w:val="RSCB02ArticleTextChar"/>
        </w:rPr>
        <w:fldChar w:fldCharType="end"/>
      </w:r>
      <w:r w:rsidR="005271F1">
        <w:rPr>
          <w:rStyle w:val="RSCB02ArticleTextChar"/>
        </w:rPr>
      </w:r>
      <w:r w:rsidR="005271F1">
        <w:rPr>
          <w:rStyle w:val="RSCB02ArticleTextChar"/>
        </w:rPr>
        <w:fldChar w:fldCharType="separate"/>
      </w:r>
      <w:r w:rsidR="005271F1">
        <w:rPr>
          <w:rStyle w:val="RSCB02ArticleTextChar"/>
          <w:noProof/>
        </w:rPr>
        <w:t>(21)</w:t>
      </w:r>
      <w:r w:rsidR="005271F1">
        <w:rPr>
          <w:rStyle w:val="RSCB02ArticleTextChar"/>
        </w:rPr>
        <w:fldChar w:fldCharType="end"/>
      </w:r>
      <w:r w:rsidR="00C9049F">
        <w:rPr>
          <w:rStyle w:val="RSCB02ArticleTextChar"/>
        </w:rPr>
        <w:t xml:space="preserve"> </w:t>
      </w:r>
      <w:r w:rsidR="00020245">
        <w:rPr>
          <w:rStyle w:val="RSCB02ArticleTextChar"/>
        </w:rPr>
        <w:fldChar w:fldCharType="begin"/>
      </w:r>
      <w:r w:rsidR="005271F1">
        <w:rPr>
          <w:rStyle w:val="RSCB02ArticleTextChar"/>
        </w:rPr>
        <w:instrText xml:space="preserve"> ADDIN EN.CITE &lt;EndNote&gt;&lt;Cite&gt;&lt;Author&gt;Fukada&lt;/Author&gt;&lt;Year&gt;2013&lt;/Year&gt;&lt;RecNum&gt;7&lt;/RecNum&gt;&lt;DisplayText&gt;(22)&lt;/DisplayText&gt;&lt;record&gt;&lt;rec-number&gt;7&lt;/rec-number&gt;&lt;foreign-keys&gt;&lt;key app="EN" db-id="f20rtrx55te2vheeatrxvtpjedre9axxwdzr" timestamp="1542220202"&gt;7&lt;/key&gt;&lt;/foreign-keys&gt;&lt;ref-type name="Journal Article"&gt;17&lt;/ref-type&gt;&lt;contributors&gt;&lt;authors&gt;&lt;author&gt;Fukada, Toshiyuki&lt;/author&gt;&lt;author&gt;Hojyo, Shintaro&lt;/author&gt;&lt;author&gt;Furuichi, Tatsuya&lt;/author&gt;&lt;/authors&gt;&lt;/contributors&gt;&lt;titles&gt;&lt;title&gt;Zinc signal: a new player in osteobiology&lt;/title&gt;&lt;secondary-title&gt;Journal of Bone and Mineral Metabolism&lt;/secondary-title&gt;&lt;short-title&gt;Zinc signal&lt;/short-title&gt;&lt;/titles&gt;&lt;periodical&gt;&lt;full-title&gt;Journal of Bone and Mineral Metabolism&lt;/full-title&gt;&lt;/periodical&gt;&lt;pages&gt;129-135&lt;/pages&gt;&lt;volume&gt;31&lt;/volume&gt;&lt;number&gt;2&lt;/number&gt;&lt;dates&gt;&lt;year&gt;2013&lt;/year&gt;&lt;pub-dates&gt;&lt;date&gt;2013/03//&lt;/date&gt;&lt;/pub-dates&gt;&lt;/dates&gt;&lt;isbn&gt;0914-8779, 1435-5604&lt;/isbn&gt;&lt;urls&gt;&lt;related-urls&gt;&lt;url&gt;http://link.springer.com/10.1007/s00774-012-0409-6&lt;/url&gt;&lt;/related-urls&gt;&lt;/urls&gt;&lt;electronic-resource-num&gt;10.1007/s00774-012-0409-6&lt;/electronic-resource-num&gt;&lt;remote-database-provider&gt;CrossRef&lt;/remote-database-provider&gt;&lt;language&gt;en&lt;/language&gt;&lt;access-date&gt;2017/09/05/09:06:18&lt;/access-date&gt;&lt;/record&gt;&lt;/Cite&gt;&lt;/EndNote&gt;</w:instrText>
      </w:r>
      <w:r w:rsidR="00020245">
        <w:rPr>
          <w:rStyle w:val="RSCB02ArticleTextChar"/>
        </w:rPr>
        <w:fldChar w:fldCharType="separate"/>
      </w:r>
      <w:r w:rsidR="005271F1">
        <w:rPr>
          <w:rStyle w:val="RSCB02ArticleTextChar"/>
          <w:noProof/>
        </w:rPr>
        <w:t>(22)</w:t>
      </w:r>
      <w:r w:rsidR="00020245">
        <w:rPr>
          <w:rStyle w:val="RSCB02ArticleTextChar"/>
        </w:rPr>
        <w:fldChar w:fldCharType="end"/>
      </w:r>
      <w:r w:rsidR="00E64307">
        <w:rPr>
          <w:rStyle w:val="RSCB02ArticleTextChar"/>
        </w:rPr>
        <w:t>.</w:t>
      </w:r>
      <w:r w:rsidRPr="006C745B">
        <w:rPr>
          <w:rStyle w:val="RSCB02ArticleTextChar"/>
        </w:rPr>
        <w:t xml:space="preserve"> In differentiated HDP cells, up-regulation of ZnT1 </w:t>
      </w:r>
      <w:r>
        <w:rPr>
          <w:rStyle w:val="RSCB02ArticleTextChar"/>
        </w:rPr>
        <w:t xml:space="preserve">by </w:t>
      </w:r>
      <w:r w:rsidRPr="006C745B">
        <w:rPr>
          <w:rStyle w:val="RSCB02ArticleTextChar"/>
        </w:rPr>
        <w:t xml:space="preserve">exposure </w:t>
      </w:r>
      <w:r>
        <w:rPr>
          <w:rStyle w:val="RSCB02ArticleTextChar"/>
        </w:rPr>
        <w:t>to</w:t>
      </w:r>
      <w:r w:rsidRPr="006C745B">
        <w:rPr>
          <w:rStyle w:val="RSCB02ArticleTextChar"/>
        </w:rPr>
        <w:t xml:space="preserve"> extracellular Zn at concentrations of 40 µM and 80 µM for 7 days</w:t>
      </w:r>
      <w:r>
        <w:rPr>
          <w:rStyle w:val="RSCB02ArticleTextChar"/>
        </w:rPr>
        <w:t xml:space="preserve"> was measured</w:t>
      </w:r>
      <w:r w:rsidR="00E64307">
        <w:rPr>
          <w:rStyle w:val="RSCB02ArticleTextChar"/>
        </w:rPr>
        <w:t xml:space="preserve"> </w:t>
      </w:r>
      <w:r w:rsidR="005271F1">
        <w:rPr>
          <w:rStyle w:val="RSCB02ArticleTextChar"/>
        </w:rPr>
        <w:fldChar w:fldCharType="begin">
          <w:fldData xml:space="preserve">PEVuZE5vdGU+PENpdGU+PEF1dGhvcj5BbjwvQXV0aG9yPjxZZWFyPjIwMTc8L1llYXI+PFJlY051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</w:fldData>
        </w:fldChar>
      </w:r>
      <w:r w:rsidR="005271F1">
        <w:rPr>
          <w:rStyle w:val="RSCB02ArticleTextChar"/>
        </w:rPr>
        <w:instrText xml:space="preserve"> ADDIN EN.CITE </w:instrText>
      </w:r>
      <w:r w:rsidR="005271F1">
        <w:rPr>
          <w:rStyle w:val="RSCB02ArticleTextChar"/>
        </w:rPr>
        <w:fldChar w:fldCharType="begin">
          <w:fldData xml:space="preserve">PEVuZE5vdGU+PENpdGU+PEF1dGhvcj5BbjwvQXV0aG9yPjxZZWFyPjIwMTc8L1llYXI+PFJlY051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</w:fldData>
        </w:fldChar>
      </w:r>
      <w:r w:rsidR="005271F1">
        <w:rPr>
          <w:rStyle w:val="RSCB02ArticleTextChar"/>
        </w:rPr>
        <w:instrText xml:space="preserve"> ADDIN EN.CITE.DATA </w:instrText>
      </w:r>
      <w:r w:rsidR="005271F1">
        <w:rPr>
          <w:rStyle w:val="RSCB02ArticleTextChar"/>
        </w:rPr>
      </w:r>
      <w:r w:rsidR="005271F1">
        <w:rPr>
          <w:rStyle w:val="RSCB02ArticleTextChar"/>
        </w:rPr>
        <w:fldChar w:fldCharType="end"/>
      </w:r>
      <w:r w:rsidR="005271F1">
        <w:rPr>
          <w:rStyle w:val="RSCB02ArticleTextChar"/>
        </w:rPr>
      </w:r>
      <w:r w:rsidR="005271F1">
        <w:rPr>
          <w:rStyle w:val="RSCB02ArticleTextChar"/>
        </w:rPr>
        <w:fldChar w:fldCharType="separate"/>
      </w:r>
      <w:r w:rsidR="005271F1">
        <w:rPr>
          <w:rStyle w:val="RSCB02ArticleTextChar"/>
          <w:noProof/>
        </w:rPr>
        <w:t>(21)</w:t>
      </w:r>
      <w:r w:rsidR="005271F1">
        <w:rPr>
          <w:rStyle w:val="RSCB02ArticleTextChar"/>
        </w:rPr>
        <w:fldChar w:fldCharType="end"/>
      </w:r>
      <w:r w:rsidR="00E64307">
        <w:rPr>
          <w:rStyle w:val="RSCB02ArticleTextChar"/>
        </w:rPr>
        <w:t>.</w:t>
      </w:r>
      <w:r w:rsidRPr="006C745B">
        <w:rPr>
          <w:rStyle w:val="RSCB02ArticleTextChar"/>
        </w:rPr>
        <w:t xml:space="preserve"> </w:t>
      </w:r>
      <w:r>
        <w:rPr>
          <w:rStyle w:val="RSCB02ArticleTextChar"/>
        </w:rPr>
        <w:t xml:space="preserve">Thus, our observation is generally concordant with published findings, but revels that the response occurs after a relatively shorter exposure.  </w:t>
      </w:r>
      <w:r w:rsidR="0045738D" w:rsidRPr="00B6643D">
        <w:rPr>
          <w:rFonts w:eastAsia="Times New Roman"/>
          <w:color w:val="000000"/>
        </w:rPr>
        <w:t>Induction of ZnT1 by Zn has been reported widely and has been observed in multiple tissues.  The mechanism has been very well-characterised and is known to be through transcriptional activation as a result of the zinc-activated transcription factor MFT1 acting through ZRE</w:t>
      </w:r>
      <w:r w:rsidR="00701C32" w:rsidRPr="00B6643D">
        <w:rPr>
          <w:rFonts w:eastAsia="Times New Roman"/>
          <w:color w:val="000000"/>
        </w:rPr>
        <w:t xml:space="preserve"> motifs in the promoter region </w:t>
      </w:r>
      <w:r w:rsidR="00020245">
        <w:rPr>
          <w:rFonts w:eastAsia="Times New Roman"/>
          <w:color w:val="000000"/>
        </w:rPr>
        <w:fldChar w:fldCharType="begin">
          <w:fldData xml:space="preserve">PEVuZE5vdGU+PENpdGU+PEF1dGhvcj5MYW5nbWFkZTwvQXV0aG9yPjxZZWFyPjIwMDA8L1llYXI+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=
</w:fldData>
        </w:fldChar>
      </w:r>
      <w:r w:rsidR="005271F1">
        <w:rPr>
          <w:rFonts w:eastAsia="Times New Roman"/>
          <w:color w:val="000000"/>
        </w:rPr>
        <w:instrText xml:space="preserve"> ADDIN EN.CITE </w:instrText>
      </w:r>
      <w:r w:rsidR="005271F1">
        <w:rPr>
          <w:rFonts w:eastAsia="Times New Roman"/>
          <w:color w:val="000000"/>
        </w:rPr>
        <w:fldChar w:fldCharType="begin">
          <w:fldData xml:space="preserve">PEVuZE5vdGU+PENpdGU+PEF1dGhvcj5MYW5nbWFkZTwvQXV0aG9yPjxZZWFyPjIwMDA8L1llYXI+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=
</w:fldData>
        </w:fldChar>
      </w:r>
      <w:r w:rsidR="005271F1">
        <w:rPr>
          <w:rFonts w:eastAsia="Times New Roman"/>
          <w:color w:val="000000"/>
        </w:rPr>
        <w:instrText xml:space="preserve"> ADDIN EN.CITE.DATA </w:instrText>
      </w:r>
      <w:r w:rsidR="005271F1">
        <w:rPr>
          <w:rFonts w:eastAsia="Times New Roman"/>
          <w:color w:val="000000"/>
        </w:rPr>
      </w:r>
      <w:r w:rsidR="005271F1">
        <w:rPr>
          <w:rFonts w:eastAsia="Times New Roman"/>
          <w:color w:val="000000"/>
        </w:rPr>
        <w:fldChar w:fldCharType="end"/>
      </w:r>
      <w:r w:rsidR="00020245">
        <w:rPr>
          <w:rFonts w:eastAsia="Times New Roman"/>
          <w:color w:val="000000"/>
        </w:rPr>
      </w:r>
      <w:r w:rsidR="00020245">
        <w:rPr>
          <w:rFonts w:eastAsia="Times New Roman"/>
          <w:color w:val="000000"/>
        </w:rPr>
        <w:fldChar w:fldCharType="separate"/>
      </w:r>
      <w:r w:rsidR="005271F1">
        <w:rPr>
          <w:rFonts w:eastAsia="Times New Roman"/>
          <w:noProof/>
          <w:color w:val="000000"/>
        </w:rPr>
        <w:t>(23)</w:t>
      </w:r>
      <w:r w:rsidR="00020245">
        <w:rPr>
          <w:rFonts w:eastAsia="Times New Roman"/>
          <w:color w:val="000000"/>
        </w:rPr>
        <w:fldChar w:fldCharType="end"/>
      </w:r>
      <w:r w:rsidR="0045738D" w:rsidRPr="00B6643D">
        <w:rPr>
          <w:rFonts w:eastAsia="Times New Roman"/>
          <w:color w:val="000000"/>
        </w:rPr>
        <w:t>.</w:t>
      </w:r>
      <w:r w:rsidR="0045738D" w:rsidRPr="00B6643D">
        <w:rPr>
          <w:rFonts w:ascii="Trebuchet MS" w:eastAsia="Times New Roman" w:hAnsi="Trebuchet MS"/>
          <w:color w:val="000000"/>
        </w:rPr>
        <w:t xml:space="preserve">  </w:t>
      </w:r>
      <w:r>
        <w:rPr>
          <w:rStyle w:val="RSCB02ArticleTextChar"/>
        </w:rPr>
        <w:t xml:space="preserve"> </w:t>
      </w:r>
    </w:p>
    <w:p w14:paraId="6E70D3BB" w14:textId="3778EF3E" w:rsidR="00491E4E" w:rsidRPr="00491E4E" w:rsidRDefault="00491E4E" w:rsidP="001440B8">
      <w:pPr>
        <w:pStyle w:val="RSCB02ArticleText"/>
        <w:ind w:right="27"/>
        <w:rPr>
          <w:rStyle w:val="RSCB02ArticleTextChar"/>
        </w:rPr>
      </w:pPr>
      <w:r w:rsidRPr="00F81342">
        <w:t>It is well-established that ZnT1 is the principal exporter of Zn from the cytosol across the plasma membrane</w:t>
      </w:r>
      <w:r w:rsidR="007864FE">
        <w:t xml:space="preserve"> </w:t>
      </w:r>
      <w:r w:rsidR="00020245">
        <w:fldChar w:fldCharType="begin"/>
      </w:r>
      <w:r w:rsidR="005271F1">
        <w:instrText xml:space="preserve"> ADDIN EN.CITE &lt;EndNote&gt;&lt;Cite&gt;&lt;Author&gt;Hennigar&lt;/Author&gt;&lt;Year&gt;2016&lt;/Year&gt;&lt;RecNum&gt;24&lt;/RecNum&gt;&lt;DisplayText&gt;(24)&lt;/DisplayText&gt;&lt;record&gt;&lt;rec-number&gt;24&lt;/rec-number&gt;&lt;foreign-keys&gt;&lt;key app="EN" db-id="f20rtrx55te2vheeatrxvtpjedre9axxwdzr" timestamp="1542621816"&gt;24&lt;/key&gt;&lt;/foreign-keys&gt;&lt;ref-type name="Journal Article"&gt;17&lt;/ref-type&gt;&lt;contributors&gt;&lt;authors&gt;&lt;author&gt;Hennigar, S. R.&lt;/author&gt;&lt;author&gt;Kelley, A. M.&lt;/author&gt;&lt;author&gt;McClung, J. P.&lt;/author&gt;&lt;/authors&gt;&lt;/contributors&gt;&lt;auth-address&gt;US Army Research Institute of Environmental Medicine, Military Nutrition Division, Natick, MA.&amp;#xD;US Army Research Institute of Environmental Medicine, Military Nutrition Division, Natick, MA james.p.mcclung8.civ@mail.mil.&lt;/auth-address&gt;&lt;titles&gt;&lt;title&gt;Metallothionein and Zinc Transporter Expression in Circulating Human Blood Cells as Biomarkers of Zinc Status: a Systematic Review&lt;/title&gt;&lt;secondary-title&gt;Adv Nutr&lt;/secondary-title&gt;&lt;/titles&gt;&lt;periodical&gt;&lt;full-title&gt;Adv Nutr&lt;/full-title&gt;&lt;/periodical&gt;&lt;pages&gt;735-46&lt;/pages&gt;&lt;volume&gt;7&lt;/volume&gt;&lt;number&gt;4&lt;/number&gt;&lt;edition&gt;2016/07/17&lt;/edition&gt;&lt;keywords&gt;&lt;keyword&gt;Biomarkers/blood&lt;/keyword&gt;&lt;keyword&gt;Carrier Proteins/*blood&lt;/keyword&gt;&lt;keyword&gt;Cation Transport Proteins/*blood&lt;/keyword&gt;&lt;keyword&gt;Diet&lt;/keyword&gt;&lt;keyword&gt;Dietary Supplements&lt;/keyword&gt;&lt;keyword&gt;Humans&lt;/keyword&gt;&lt;keyword&gt;Leukocytes/*metabolism&lt;/keyword&gt;&lt;keyword&gt;Metallothionein/*blood&lt;/keyword&gt;&lt;keyword&gt;*Nutritional Status&lt;/keyword&gt;&lt;keyword&gt;Zinc/*blood&lt;/keyword&gt;&lt;keyword&gt;*biomarker&lt;/keyword&gt;&lt;keyword&gt;*leukocytes&lt;/keyword&gt;&lt;keyword&gt;*metallothionein&lt;/keyword&gt;&lt;keyword&gt;*zinc status&lt;/keyword&gt;&lt;keyword&gt;*zinc transporter&lt;/keyword&gt;&lt;/keywords&gt;&lt;dates&gt;&lt;year&gt;2016&lt;/year&gt;&lt;pub-dates&gt;&lt;date&gt;Jul&lt;/date&gt;&lt;/pub-dates&gt;&lt;/dates&gt;&lt;isbn&gt;2156-5376 (Electronic)&amp;#xD;2161-8313 (Linking)&lt;/isbn&gt;&lt;accession-num&gt;27422508&lt;/accession-num&gt;&lt;urls&gt;&lt;related-urls&gt;&lt;url&gt;https://www.ncbi.nlm.nih.gov/pubmed/27422508&lt;/url&gt;&lt;/related-urls&gt;&lt;/urls&gt;&lt;custom2&gt;PMC4942874&lt;/custom2&gt;&lt;electronic-resource-num&gt;10.3945/an.116.012518&lt;/electronic-resource-num&gt;&lt;/record&gt;&lt;/Cite&gt;&lt;/EndNote&gt;</w:instrText>
      </w:r>
      <w:r w:rsidR="00020245">
        <w:fldChar w:fldCharType="separate"/>
      </w:r>
      <w:r w:rsidR="005271F1">
        <w:rPr>
          <w:noProof/>
        </w:rPr>
        <w:t>(24)</w:t>
      </w:r>
      <w:r w:rsidR="00020245">
        <w:fldChar w:fldCharType="end"/>
      </w:r>
      <w:r w:rsidR="007864FE" w:rsidRPr="00197A45">
        <w:t xml:space="preserve">.  </w:t>
      </w:r>
      <w:r w:rsidRPr="00F81342">
        <w:t>Thus, our findings mark out ZnT1 as a likely key determinant of tooth Zn content</w:t>
      </w:r>
      <w:r w:rsidR="002B42FB">
        <w:t xml:space="preserve"> </w:t>
      </w:r>
      <w:r>
        <w:t xml:space="preserve">through secretion of Zn into the matrix during the process of mineralisation in the developing tooth.  </w:t>
      </w:r>
      <w:r w:rsidR="00A07728">
        <w:t>The</w:t>
      </w:r>
      <w:r w:rsidR="008268D2">
        <w:t xml:space="preserve"> positive </w:t>
      </w:r>
      <w:r w:rsidR="00A07728">
        <w:t xml:space="preserve">direction of </w:t>
      </w:r>
      <w:r w:rsidR="008268D2">
        <w:t xml:space="preserve">response of the mRNA to </w:t>
      </w:r>
      <w:r w:rsidR="008268D2" w:rsidRPr="001330EA">
        <w:t xml:space="preserve">increased Zn availability would augment, rather than apply homeostatic control to, increased deposition of Zn in the hard tissue matrix at higher levels of Zn exposure during tooth development. </w:t>
      </w:r>
      <w:r w:rsidR="0045738D" w:rsidRPr="001330EA">
        <w:rPr>
          <w:rFonts w:eastAsia="Times New Roman"/>
          <w:color w:val="000000"/>
        </w:rPr>
        <w:t xml:space="preserve">ZnT knockout mouse models of all of the transporters we detected </w:t>
      </w:r>
      <w:r w:rsidR="00020245">
        <w:rPr>
          <w:rFonts w:eastAsia="Times New Roman"/>
          <w:color w:val="000000"/>
        </w:rPr>
        <w:fldChar w:fldCharType="begin">
          <w:fldData xml:space="preserve">PEVuZE5vdGU+PENpdGU+PEF1dGhvcj5BbmRyZXdzPC9BdXRob3I+PFllYXI+MjAwNDwvWWVhcj48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</w:fldData>
        </w:fldChar>
      </w:r>
      <w:r w:rsidR="00552374">
        <w:rPr>
          <w:rFonts w:eastAsia="Times New Roman"/>
          <w:color w:val="000000"/>
        </w:rPr>
        <w:instrText xml:space="preserve"> ADDIN EN.CITE </w:instrText>
      </w:r>
      <w:r w:rsidR="00552374">
        <w:rPr>
          <w:rFonts w:eastAsia="Times New Roman"/>
          <w:color w:val="000000"/>
        </w:rPr>
        <w:fldChar w:fldCharType="begin">
          <w:fldData xml:space="preserve">PEVuZE5vdGU+PENpdGU+PEF1dGhvcj5BbmRyZXdzPC9BdXRob3I+PFllYXI+MjAwNDwvWWVhcj48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</w:fldData>
        </w:fldChar>
      </w:r>
      <w:r w:rsidR="00552374">
        <w:rPr>
          <w:rFonts w:eastAsia="Times New Roman"/>
          <w:color w:val="000000"/>
        </w:rPr>
        <w:instrText xml:space="preserve"> ADDIN EN.CITE.DATA </w:instrText>
      </w:r>
      <w:r w:rsidR="00552374">
        <w:rPr>
          <w:rFonts w:eastAsia="Times New Roman"/>
          <w:color w:val="000000"/>
        </w:rPr>
      </w:r>
      <w:r w:rsidR="00552374">
        <w:rPr>
          <w:rFonts w:eastAsia="Times New Roman"/>
          <w:color w:val="000000"/>
        </w:rPr>
        <w:fldChar w:fldCharType="end"/>
      </w:r>
      <w:r w:rsidR="00020245">
        <w:rPr>
          <w:rFonts w:eastAsia="Times New Roman"/>
          <w:color w:val="000000"/>
        </w:rPr>
      </w:r>
      <w:r w:rsidR="00020245">
        <w:rPr>
          <w:rFonts w:eastAsia="Times New Roman"/>
          <w:color w:val="000000"/>
        </w:rPr>
        <w:fldChar w:fldCharType="separate"/>
      </w:r>
      <w:r w:rsidR="00552374">
        <w:rPr>
          <w:rFonts w:eastAsia="Times New Roman"/>
          <w:noProof/>
          <w:color w:val="000000"/>
        </w:rPr>
        <w:t>(25-27)</w:t>
      </w:r>
      <w:r w:rsidR="00020245">
        <w:rPr>
          <w:rFonts w:eastAsia="Times New Roman"/>
          <w:color w:val="000000"/>
        </w:rPr>
        <w:fldChar w:fldCharType="end"/>
      </w:r>
      <w:r w:rsidR="001330EA" w:rsidRPr="001330EA">
        <w:rPr>
          <w:rFonts w:eastAsia="Times New Roman"/>
          <w:color w:val="000000"/>
        </w:rPr>
        <w:t xml:space="preserve"> </w:t>
      </w:r>
      <w:r w:rsidR="0045738D" w:rsidRPr="001330EA">
        <w:rPr>
          <w:rFonts w:eastAsia="Times New Roman"/>
          <w:color w:val="000000"/>
        </w:rPr>
        <w:t xml:space="preserve">show phenotypic effects that demonstrate ZnTs are not functionally redundant.  Thus, ZnTs </w:t>
      </w:r>
      <w:r w:rsidR="001330EA" w:rsidRPr="001330EA">
        <w:rPr>
          <w:rFonts w:eastAsia="Times New Roman"/>
          <w:color w:val="000000"/>
        </w:rPr>
        <w:t>1, 5 and 9</w:t>
      </w:r>
      <w:r w:rsidR="0045738D" w:rsidRPr="001330EA">
        <w:rPr>
          <w:rFonts w:eastAsia="Times New Roman"/>
          <w:color w:val="000000"/>
        </w:rPr>
        <w:t xml:space="preserve"> in the differentiated odontoblast are likely to play key functional roles in general cellular processe</w:t>
      </w:r>
      <w:r w:rsidR="001330EA" w:rsidRPr="001330EA">
        <w:rPr>
          <w:rFonts w:eastAsia="Times New Roman"/>
          <w:color w:val="000000"/>
        </w:rPr>
        <w:t xml:space="preserve">s. </w:t>
      </w:r>
      <w:r w:rsidR="008268D2" w:rsidRPr="001330EA">
        <w:t xml:space="preserve"> Unless other</w:t>
      </w:r>
      <w:r w:rsidR="0045738D" w:rsidRPr="001330EA">
        <w:t xml:space="preserve"> </w:t>
      </w:r>
      <w:r w:rsidR="002B42FB" w:rsidRPr="001330EA">
        <w:t>homeostatic</w:t>
      </w:r>
      <w:r w:rsidR="008268D2" w:rsidRPr="001330EA">
        <w:t xml:space="preserve"> mechanisms</w:t>
      </w:r>
      <w:r w:rsidR="005271F1">
        <w:t>, thus far undetected,</w:t>
      </w:r>
      <w:r w:rsidR="008268D2" w:rsidRPr="001330EA">
        <w:t xml:space="preserve"> come into play</w:t>
      </w:r>
      <w:r w:rsidR="008268D2">
        <w:t xml:space="preserve">, this positive feedback loop is likely </w:t>
      </w:r>
      <w:r w:rsidR="002B42FB">
        <w:t>to</w:t>
      </w:r>
      <w:r w:rsidR="008268D2">
        <w:t xml:space="preserve"> be a </w:t>
      </w:r>
      <w:r w:rsidR="002B42FB">
        <w:t>critical</w:t>
      </w:r>
      <w:r w:rsidR="008268D2">
        <w:t xml:space="preserve"> determinant of the Zn content, and hence enamel resilience, of the mature tooth.</w:t>
      </w:r>
    </w:p>
    <w:p w14:paraId="1043FED9" w14:textId="5E4D8EBF" w:rsidR="0033644F" w:rsidRPr="00F81342" w:rsidRDefault="0033644F" w:rsidP="00A74745">
      <w:pPr>
        <w:pStyle w:val="RSCB02ArticleText"/>
      </w:pPr>
    </w:p>
    <w:p w14:paraId="7E3BEB05" w14:textId="06281954" w:rsidR="0033644F" w:rsidRDefault="0033644F" w:rsidP="00200AE0">
      <w:pPr>
        <w:pStyle w:val="RSCB02ArticleText"/>
      </w:pPr>
      <w:r w:rsidRPr="00F81342">
        <w:t>ZnT5 has also been observed at the plasma membrane</w:t>
      </w:r>
      <w:r>
        <w:t>.  However, t</w:t>
      </w:r>
      <w:r w:rsidRPr="00F81342">
        <w:t>his may be a specialised feat</w:t>
      </w:r>
      <w:r w:rsidR="008472B1">
        <w:t>ure exclusive to the enterocyte</w:t>
      </w:r>
      <w:r w:rsidR="00971509">
        <w:t xml:space="preserve"> </w:t>
      </w:r>
      <w:r w:rsidR="00971509">
        <w:fldChar w:fldCharType="begin">
          <w:fldData xml:space="preserve">PEVuZE5vdGU+PENpdGU+PEF1dGhvcj5DcmFnZzwvQXV0aG9yPjxZZWFyPjIwMDI8L1llYXI+PFJl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</w:fldData>
        </w:fldChar>
      </w:r>
      <w:r w:rsidR="00971509">
        <w:instrText xml:space="preserve"> ADDIN EN.CITE </w:instrText>
      </w:r>
      <w:r w:rsidR="00971509">
        <w:fldChar w:fldCharType="begin">
          <w:fldData xml:space="preserve">PEVuZE5vdGU+PENpdGU+PEF1dGhvcj5DcmFnZzwvQXV0aG9yPjxZZWFyPjIwMDI8L1llYXI+PFJl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</w:fldData>
        </w:fldChar>
      </w:r>
      <w:r w:rsidR="00971509">
        <w:instrText xml:space="preserve"> ADDIN EN.CITE.DATA </w:instrText>
      </w:r>
      <w:r w:rsidR="00971509">
        <w:fldChar w:fldCharType="end"/>
      </w:r>
      <w:r w:rsidR="00971509">
        <w:fldChar w:fldCharType="separate"/>
      </w:r>
      <w:r w:rsidR="00971509">
        <w:rPr>
          <w:noProof/>
        </w:rPr>
        <w:t>(28)</w:t>
      </w:r>
      <w:r w:rsidR="00971509">
        <w:fldChar w:fldCharType="end"/>
      </w:r>
      <w:r>
        <w:t xml:space="preserve">.  More generally, ZnT5 has been </w:t>
      </w:r>
      <w:r w:rsidR="00200AE0">
        <w:t xml:space="preserve">detected at the Golgi membrane, where likely functions include delivery of Zn to secreted proteins, at least in some instances acting as a </w:t>
      </w:r>
      <w:r w:rsidR="007025E8">
        <w:t>hetero</w:t>
      </w:r>
      <w:r w:rsidR="00200AE0">
        <w:t xml:space="preserve">dimer with ZnT6 </w:t>
      </w:r>
      <w:r w:rsidR="00020245">
        <w:fldChar w:fldCharType="begin"/>
      </w:r>
      <w:r w:rsidR="00971509">
        <w:instrText xml:space="preserve"> ADDIN EN.CITE &lt;EndNote&gt;&lt;Cite&gt;&lt;Author&gt;Fukunaka&lt;/Author&gt;&lt;Year&gt;2009&lt;/Year&gt;&lt;RecNum&gt;21&lt;/RecNum&gt;&lt;DisplayText&gt;(29)&lt;/DisplayText&gt;&lt;record&gt;&lt;rec-number&gt;21&lt;/rec-number&gt;&lt;foreign-keys&gt;&lt;key app="EN" db-id="f20rtrx55te2vheeatrxvtpjedre9axxwdzr" timestamp="1542300899"&gt;21&lt;/key&gt;&lt;/foreign-keys&gt;&lt;ref-type name="Journal Article"&gt;17&lt;/ref-type&gt;&lt;contributors&gt;&lt;authors&gt;&lt;author&gt;Fukunaka, A.&lt;/author&gt;&lt;author&gt;Suzuki, T.&lt;/author&gt;&lt;author&gt;Kurokawa, Y.&lt;/author&gt;&lt;author&gt;Yamazaki, T.&lt;/author&gt;&lt;author&gt;Fujiwara, N.&lt;/author&gt;&lt;author&gt;Ishihara, K.&lt;/author&gt;&lt;author&gt;Migaki, H.&lt;/author&gt;&lt;author&gt;Okumura, K.&lt;/author&gt;&lt;author&gt;Masuda, S.&lt;/author&gt;&lt;author&gt;Yamaguchi-Iwai, Y.&lt;/author&gt;&lt;author&gt;Nagao, M.&lt;/author&gt;&lt;author&gt;Kambe, T.&lt;/author&gt;&lt;/authors&gt;&lt;/contributors&gt;&lt;auth-address&gt;Division of Integrated Life Science, Graduate School of Biostudies, Kyoto University, Kyoto 606-8502, Japan.&lt;/auth-address&gt;&lt;titles&gt;&lt;title&gt;Demonstration and characterization of the heterodimerization of ZnT5 and ZnT6 in the early secretory pathway&lt;/title&gt;&lt;secondary-title&gt;J Biol Chem&lt;/secondary-title&gt;&lt;/titles&gt;&lt;periodical&gt;&lt;full-title&gt;J Biol Chem&lt;/full-title&gt;&lt;/periodical&gt;&lt;pages&gt;30798-806&lt;/pages&gt;&lt;volume&gt;284&lt;/volume&gt;&lt;number&gt;45&lt;/number&gt;&lt;edition&gt;2009/09/18&lt;/edition&gt;&lt;keywords&gt;&lt;keyword&gt;Amino Acid Motifs&lt;/keyword&gt;&lt;keyword&gt;Amino Acid Sequence&lt;/keyword&gt;&lt;keyword&gt;Animals&lt;/keyword&gt;&lt;keyword&gt;Cation Transport Proteins/*chemistry/genetics/metabolism&lt;/keyword&gt;&lt;keyword&gt;Cell Line&lt;/keyword&gt;&lt;keyword&gt;Chickens&lt;/keyword&gt;&lt;keyword&gt;Dimerization&lt;/keyword&gt;&lt;keyword&gt;Humans&lt;/keyword&gt;&lt;keyword&gt;Molecular Sequence Data&lt;/keyword&gt;&lt;keyword&gt;Protein Binding&lt;/keyword&gt;&lt;keyword&gt;*Secretory Pathway&lt;/keyword&gt;&lt;keyword&gt;Sequence Alignment&lt;/keyword&gt;&lt;/keywords&gt;&lt;dates&gt;&lt;year&gt;2009&lt;/year&gt;&lt;pub-dates&gt;&lt;date&gt;Nov 6&lt;/date&gt;&lt;/pub-dates&gt;&lt;/dates&gt;&lt;isbn&gt;1083-351X (Electronic)&amp;#xD;0021-9258 (Linking)&lt;/isbn&gt;&lt;accession-num&gt;19759014&lt;/accession-num&gt;&lt;urls&gt;&lt;related-urls&gt;&lt;url&gt;https://www.ncbi.nlm.nih.gov/pubmed/19759014&lt;/url&gt;&lt;/related-urls&gt;&lt;/urls&gt;&lt;custom2&gt;PMC2781478&lt;/custom2&gt;&lt;electronic-resource-num&gt;10.1074/jbc.M109.026435&lt;/electronic-resource-num&gt;&lt;/record&gt;&lt;/Cite&gt;&lt;/EndNote&gt;</w:instrText>
      </w:r>
      <w:r w:rsidR="00020245">
        <w:fldChar w:fldCharType="separate"/>
      </w:r>
      <w:r w:rsidR="00971509">
        <w:rPr>
          <w:noProof/>
        </w:rPr>
        <w:t>(29)</w:t>
      </w:r>
      <w:r w:rsidR="00020245">
        <w:fldChar w:fldCharType="end"/>
      </w:r>
      <w:r w:rsidR="00701C32" w:rsidRPr="001330EA">
        <w:t>.</w:t>
      </w:r>
      <w:r w:rsidR="00200AE0">
        <w:t xml:space="preserve">   ZnT5 may, therefore, not be a major determinant of the Zn content of the dental hard tissues through a direct efflux function, but this possibility cannot yet be excluded.  </w:t>
      </w:r>
    </w:p>
    <w:p w14:paraId="27AC796D" w14:textId="77777777" w:rsidR="0033644F" w:rsidRDefault="0033644F" w:rsidP="00A74745">
      <w:pPr>
        <w:pStyle w:val="RSCB02ArticleText"/>
        <w:rPr>
          <w:highlight w:val="yellow"/>
        </w:rPr>
      </w:pPr>
    </w:p>
    <w:p w14:paraId="370656EE" w14:textId="627BAD44" w:rsidR="00A74745" w:rsidRPr="00701C32" w:rsidRDefault="00A74745" w:rsidP="00A74745">
      <w:pPr>
        <w:pStyle w:val="RSCB02ArticleText"/>
      </w:pPr>
      <w:r w:rsidRPr="00F81342">
        <w:t>ZnT9</w:t>
      </w:r>
      <w:r w:rsidR="00FF4830" w:rsidRPr="00F81342">
        <w:t xml:space="preserve"> is expressed at the nuclear membrane</w:t>
      </w:r>
      <w:r w:rsidR="00197A45">
        <w:t xml:space="preserve"> </w:t>
      </w:r>
      <w:r w:rsidR="00020245">
        <w:fldChar w:fldCharType="begin">
          <w:fldData xml:space="preserve">PEVuZE5vdGU+PENpdGU+PEF1dGhvcj5HYXJ0bWFubjwvQXV0aG9yPjxZZWFyPjIwMTg8L1llYXI+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</w:fldData>
        </w:fldChar>
      </w:r>
      <w:r w:rsidR="00971509">
        <w:instrText xml:space="preserve"> ADDIN EN.CITE </w:instrText>
      </w:r>
      <w:r w:rsidR="00971509">
        <w:fldChar w:fldCharType="begin">
          <w:fldData xml:space="preserve">PEVuZE5vdGU+PENpdGU+PEF1dGhvcj5HYXJ0bWFubjwvQXV0aG9yPjxZZWFyPjIwMTg8L1llYXI+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</w:fldData>
        </w:fldChar>
      </w:r>
      <w:r w:rsidR="00971509">
        <w:instrText xml:space="preserve"> ADDIN EN.CITE.DATA </w:instrText>
      </w:r>
      <w:r w:rsidR="00971509">
        <w:fldChar w:fldCharType="end"/>
      </w:r>
      <w:r w:rsidR="00020245">
        <w:fldChar w:fldCharType="separate"/>
      </w:r>
      <w:r w:rsidR="00971509">
        <w:rPr>
          <w:noProof/>
        </w:rPr>
        <w:t>(30)</w:t>
      </w:r>
      <w:r w:rsidR="00020245">
        <w:fldChar w:fldCharType="end"/>
      </w:r>
      <w:r w:rsidR="00197A45">
        <w:t xml:space="preserve">.  </w:t>
      </w:r>
      <w:r w:rsidR="003A62C4" w:rsidRPr="00F81342">
        <w:t>Nu</w:t>
      </w:r>
      <w:r w:rsidR="00FF4830" w:rsidRPr="00F81342">
        <w:t xml:space="preserve">clear </w:t>
      </w:r>
      <w:r w:rsidR="003A62C4" w:rsidRPr="00F81342">
        <w:t xml:space="preserve">Zn </w:t>
      </w:r>
      <w:r w:rsidR="00FF4830" w:rsidRPr="00F81342">
        <w:t>content in the odontoblast varies during tooth development</w:t>
      </w:r>
      <w:r w:rsidR="003A62C4" w:rsidRPr="00F81342">
        <w:t xml:space="preserve"> and appears </w:t>
      </w:r>
      <w:r w:rsidR="00FF4830" w:rsidRPr="00F81342">
        <w:t xml:space="preserve">highest during the early </w:t>
      </w:r>
      <w:r w:rsidR="003A62C4" w:rsidRPr="00F81342">
        <w:t>stages</w:t>
      </w:r>
      <w:r w:rsidR="00FF4830" w:rsidRPr="00F81342">
        <w:t xml:space="preserve"> of enamel </w:t>
      </w:r>
      <w:r w:rsidR="003A62C4" w:rsidRPr="00F81342">
        <w:t xml:space="preserve">maturation </w:t>
      </w:r>
      <w:r w:rsidR="00020245">
        <w:fldChar w:fldCharType="begin"/>
      </w:r>
      <w:r w:rsidR="00971509">
        <w:instrText xml:space="preserve"> ADDIN EN.CITE &lt;EndNote&gt;&lt;Cite&gt;&lt;Author&gt;Arora&lt;/Author&gt;&lt;Year&gt;2007&lt;/Year&gt;&lt;RecNum&gt;22&lt;/RecNum&gt;&lt;DisplayText&gt;(31)&lt;/DisplayText&gt;&lt;record&gt;&lt;rec-number&gt;22&lt;/rec-number&gt;&lt;foreign-keys&gt;&lt;key app="EN" db-id="f20rtrx55te2vheeatrxvtpjedre9axxwdzr" timestamp="1542300976"&gt;22&lt;/key&gt;&lt;/foreign-keys&gt;&lt;ref-type name="Journal Article"&gt;17&lt;/ref-type&gt;&lt;contributors&gt;&lt;authors&gt;&lt;author&gt;Arora, M.&lt;/author&gt;&lt;author&gt;Kennedy, B. J.&lt;/author&gt;&lt;author&gt;Ryan, C. G.&lt;/author&gt;&lt;author&gt;Boadle, R. A.&lt;/author&gt;&lt;author&gt;Walker, D. M.&lt;/author&gt;&lt;author&gt;Harland, C. L.&lt;/author&gt;&lt;author&gt;Lai, B.&lt;/author&gt;&lt;author&gt;Cai, Z.&lt;/author&gt;&lt;author&gt;Vogt, S.&lt;/author&gt;&lt;author&gt;Zoellner, H.&lt;/author&gt;&lt;author&gt;Chan, S. W.&lt;/author&gt;&lt;/authors&gt;&lt;/contributors&gt;&lt;auth-address&gt;Cellular and Molecular Pathology Research Unit, Department of Oral Pathology, Faculty of Dentistry, University of Sydney, Westmead Centre for Oral Health, Westmead Hospital, Westmead, NSW 2145, Australia. marora@mail.usyd.edu.au&lt;/auth-address&gt;&lt;titles&gt;&lt;title&gt;The application of synchrotron radiation induced X-ray emission in the measurement of zinc and lead in Wistar rat ameloblasts&lt;/title&gt;&lt;secondary-title&gt;Arch Oral Biol&lt;/secondary-title&gt;&lt;/titles&gt;&lt;periodical&gt;&lt;full-title&gt;Arch Oral Biol&lt;/full-title&gt;&lt;/periodical&gt;&lt;pages&gt;938-44&lt;/pages&gt;&lt;volume&gt;52&lt;/volume&gt;&lt;number&gt;10&lt;/number&gt;&lt;edition&gt;2007/05/25&lt;/edition&gt;&lt;keywords&gt;&lt;keyword&gt;Ameloblasts/*metabolism/ultrastructure&lt;/keyword&gt;&lt;keyword&gt;Animals&lt;/keyword&gt;&lt;keyword&gt;Cells, Cultured&lt;/keyword&gt;&lt;keyword&gt;Electron Probe Microanalysis/*methods/standards&lt;/keyword&gt;&lt;keyword&gt;Female&lt;/keyword&gt;&lt;keyword&gt;Lead/*analysis&lt;/keyword&gt;&lt;keyword&gt;Male&lt;/keyword&gt;&lt;keyword&gt;Rats&lt;/keyword&gt;&lt;keyword&gt;Rats, Wistar&lt;/keyword&gt;&lt;keyword&gt;Time Factors&lt;/keyword&gt;&lt;keyword&gt;Zinc/*analysis&lt;/keyword&gt;&lt;/keywords&gt;&lt;dates&gt;&lt;year&gt;2007&lt;/year&gt;&lt;pub-dates&gt;&lt;date&gt;Oct&lt;/date&gt;&lt;/pub-dates&gt;&lt;/dates&gt;&lt;isbn&gt;0003-9969 (Print)&amp;#xD;0003-9969 (Linking)&lt;/isbn&gt;&lt;accession-num&gt;17521603&lt;/accession-num&gt;&lt;urls&gt;&lt;related-urls&gt;&lt;url&gt;https://www.ncbi.nlm.nih.gov/pubmed/17521603&lt;/url&gt;&lt;/related-urls&gt;&lt;/urls&gt;&lt;electronic-resource-num&gt;10.1016/j.archoralbio.2007.04.003&lt;/electronic-resource-num&gt;&lt;/record&gt;&lt;/Cite&gt;&lt;/EndNote&gt;</w:instrText>
      </w:r>
      <w:r w:rsidR="00020245">
        <w:fldChar w:fldCharType="separate"/>
      </w:r>
      <w:r w:rsidR="00971509">
        <w:rPr>
          <w:noProof/>
        </w:rPr>
        <w:t>(31)</w:t>
      </w:r>
      <w:r w:rsidR="00020245">
        <w:fldChar w:fldCharType="end"/>
      </w:r>
      <w:r w:rsidR="00701C32">
        <w:t>.</w:t>
      </w:r>
      <w:r w:rsidR="003A62C4" w:rsidRPr="00F81342">
        <w:t xml:space="preserve">  The level of expression of ZnT9 is likely to play a key role in determining oscillations in odontoblast nuclear Zn content that accompany tooth development and maturation.</w:t>
      </w:r>
    </w:p>
    <w:p w14:paraId="7226BAD6" w14:textId="78D61DA7" w:rsidR="00B724C2" w:rsidRDefault="00B724C2" w:rsidP="00A24E2F">
      <w:pPr>
        <w:pStyle w:val="RSCB02ArticleText"/>
      </w:pPr>
    </w:p>
    <w:p w14:paraId="3EDD5B39" w14:textId="34890E1E" w:rsidR="00A24E2F" w:rsidRDefault="0097401F" w:rsidP="0071064C">
      <w:pPr>
        <w:pStyle w:val="RSCB02ArticleText"/>
        <w:rPr>
          <w:highlight w:val="yellow"/>
        </w:rPr>
      </w:pPr>
      <w:r w:rsidRPr="00F81342">
        <w:t xml:space="preserve">ZnT4 mRNA was </w:t>
      </w:r>
      <w:r w:rsidR="00A74745">
        <w:t xml:space="preserve">found </w:t>
      </w:r>
      <w:r w:rsidR="00122158" w:rsidRPr="00F81342">
        <w:t xml:space="preserve">only in actively-secreting HDP-hTERT cells, and not in human </w:t>
      </w:r>
      <w:r w:rsidRPr="00F81342">
        <w:t>dental p</w:t>
      </w:r>
      <w:r w:rsidR="00122158" w:rsidRPr="00F81342">
        <w:t>u</w:t>
      </w:r>
      <w:r w:rsidRPr="00F81342">
        <w:t xml:space="preserve">lp.  ZnT4 has </w:t>
      </w:r>
      <w:r w:rsidR="00122158" w:rsidRPr="00F81342">
        <w:t>specialised</w:t>
      </w:r>
      <w:r w:rsidRPr="00F81342">
        <w:t xml:space="preserve"> </w:t>
      </w:r>
      <w:r w:rsidR="00122158" w:rsidRPr="00F81342">
        <w:t>secretory</w:t>
      </w:r>
      <w:r w:rsidRPr="00F81342">
        <w:t xml:space="preserve"> functions, including</w:t>
      </w:r>
      <w:r w:rsidR="00D419AE">
        <w:t xml:space="preserve"> the secretion of Zn into milk in the mammary gland </w:t>
      </w:r>
      <w:r w:rsidR="00020245">
        <w:fldChar w:fldCharType="begin"/>
      </w:r>
      <w:r w:rsidR="00971509">
        <w:instrText xml:space="preserve"> ADDIN EN.CITE &lt;EndNote&gt;&lt;Cite&gt;&lt;Author&gt;Ackland&lt;/Author&gt;&lt;Year&gt;2006&lt;/Year&gt;&lt;RecNum&gt;27&lt;/RecNum&gt;&lt;DisplayText&gt;(32)&lt;/DisplayText&gt;&lt;record&gt;&lt;rec-number&gt;27&lt;/rec-number&gt;&lt;foreign-keys&gt;&lt;key app="EN" db-id="f20rtrx55te2vheeatrxvtpjedre9axxwdzr" timestamp="1542622941"&gt;27&lt;/key&gt;&lt;/foreign-keys&gt;&lt;ref-type name="Journal Article"&gt;17&lt;/ref-type&gt;&lt;contributors&gt;&lt;authors&gt;&lt;author&gt;Ackland, M. L.&lt;/author&gt;&lt;author&gt;Michalczyk, A.&lt;/author&gt;&lt;/authors&gt;&lt;/contributors&gt;&lt;auth-address&gt;Centre for Cellular and Molecular Biology, Deakin University, Burwood Campus, 221 Burwood Highway, 3125, Burwood, Victoria, Australia, leigha@deakin.edu.au.&lt;/auth-address&gt;&lt;titles&gt;&lt;title&gt;Zinc deficiency and its inherited disorders -a review&lt;/title&gt;&lt;secondary-title&gt;Genes Nutr&lt;/secondary-title&gt;&lt;/titles&gt;&lt;periodical&gt;&lt;full-title&gt;Genes Nutr&lt;/full-title&gt;&lt;/periodical&gt;&lt;pages&gt;41-9&lt;/pages&gt;&lt;volume&gt;1&lt;/volume&gt;&lt;number&gt;1&lt;/number&gt;&lt;edition&gt;2008/10/14&lt;/edition&gt;&lt;dates&gt;&lt;year&gt;2006&lt;/year&gt;&lt;pub-dates&gt;&lt;date&gt;Mar&lt;/date&gt;&lt;/pub-dates&gt;&lt;/dates&gt;&lt;isbn&gt;1555-8932 (Print)&amp;#xD;1555-8932 (Linking)&lt;/isbn&gt;&lt;accession-num&gt;18850219&lt;/accession-num&gt;&lt;urls&gt;&lt;related-urls&gt;&lt;url&gt;https://www.ncbi.nlm.nih.gov/pubmed/18850219&lt;/url&gt;&lt;/related-urls&gt;&lt;/urls&gt;&lt;custom2&gt;PMC3454812&lt;/custom2&gt;&lt;electronic-resource-num&gt;10.1007/BF02829935&lt;/electronic-resource-num&gt;&lt;/record&gt;&lt;/Cite&gt;&lt;/EndNote&gt;</w:instrText>
      </w:r>
      <w:r w:rsidR="00020245">
        <w:fldChar w:fldCharType="separate"/>
      </w:r>
      <w:r w:rsidR="00971509">
        <w:rPr>
          <w:noProof/>
        </w:rPr>
        <w:t>(32)</w:t>
      </w:r>
      <w:r w:rsidR="00020245">
        <w:fldChar w:fldCharType="end"/>
      </w:r>
      <w:r w:rsidR="00D419AE" w:rsidRPr="0087469E">
        <w:t xml:space="preserve">. </w:t>
      </w:r>
      <w:r w:rsidRPr="00F81342">
        <w:t xml:space="preserve"> We posit that the </w:t>
      </w:r>
      <w:r w:rsidR="00122158" w:rsidRPr="00F81342">
        <w:t>presence</w:t>
      </w:r>
      <w:r w:rsidRPr="00F81342">
        <w:t xml:space="preserve"> of ZnT4 in</w:t>
      </w:r>
      <w:r w:rsidR="00122158" w:rsidRPr="00F81342">
        <w:t xml:space="preserve"> </w:t>
      </w:r>
      <w:r w:rsidR="00122158" w:rsidRPr="0087469E">
        <w:t>secreting HDP-hTERT cells</w:t>
      </w:r>
      <w:r w:rsidRPr="00F81342">
        <w:t xml:space="preserve"> </w:t>
      </w:r>
      <w:r w:rsidRPr="0087469E">
        <w:t>reflect</w:t>
      </w:r>
      <w:r w:rsidR="00122158" w:rsidRPr="0087469E">
        <w:t>s</w:t>
      </w:r>
      <w:r>
        <w:t xml:space="preserve"> a specialised role for ZnT4 in actively secreting odontoblasts in the developing tooth only.  </w:t>
      </w:r>
    </w:p>
    <w:p w14:paraId="080BE224" w14:textId="41B7C217" w:rsidR="00E73BA4" w:rsidRDefault="00E73BA4" w:rsidP="003203CB">
      <w:pPr>
        <w:pStyle w:val="RSCB02ArticleText"/>
        <w:rPr>
          <w:highlight w:val="yellow"/>
        </w:rPr>
      </w:pPr>
    </w:p>
    <w:p w14:paraId="165DC577" w14:textId="1C224120" w:rsidR="001C2A90" w:rsidRPr="00851485" w:rsidRDefault="003203CB" w:rsidP="003203CB">
      <w:pPr>
        <w:pStyle w:val="RSCB02ArticleText"/>
        <w:rPr>
          <w:highlight w:val="yellow"/>
        </w:rPr>
      </w:pPr>
      <w:r w:rsidRPr="00843E8B">
        <w:t xml:space="preserve">Levels of </w:t>
      </w:r>
      <w:r w:rsidR="00791CF7" w:rsidRPr="00F81342">
        <w:t>ZnT mRNAs measured</w:t>
      </w:r>
      <w:r w:rsidRPr="00843E8B">
        <w:t xml:space="preserve"> differ</w:t>
      </w:r>
      <w:r w:rsidR="0097401F" w:rsidRPr="00F81342">
        <w:t>ed</w:t>
      </w:r>
      <w:r w:rsidRPr="00843E8B">
        <w:t xml:space="preserve"> between</w:t>
      </w:r>
      <w:r w:rsidR="00791CF7" w:rsidRPr="00F81342">
        <w:t xml:space="preserve"> 5 samples of pulp tissue from human deciduous teeth</w:t>
      </w:r>
      <w:r w:rsidR="0087469E">
        <w:t xml:space="preserve"> that</w:t>
      </w:r>
      <w:r w:rsidR="00791CF7" w:rsidRPr="00F81342">
        <w:t xml:space="preserve"> we studied.  The small </w:t>
      </w:r>
      <w:r w:rsidR="00122158" w:rsidRPr="00F81342">
        <w:t>quantities</w:t>
      </w:r>
      <w:r w:rsidR="00791CF7" w:rsidRPr="00F81342">
        <w:t xml:space="preserve"> of RNA we could isolate f</w:t>
      </w:r>
      <w:r w:rsidR="00122158" w:rsidRPr="00F81342">
        <w:t>ro</w:t>
      </w:r>
      <w:r w:rsidR="00791CF7" w:rsidRPr="00F81342">
        <w:t>m these teeth precluded r</w:t>
      </w:r>
      <w:r w:rsidR="00122158" w:rsidRPr="00F81342">
        <w:t>epetition</w:t>
      </w:r>
      <w:r w:rsidR="00791CF7" w:rsidRPr="00F81342">
        <w:t xml:space="preserve"> of the </w:t>
      </w:r>
      <w:r w:rsidR="00122158" w:rsidRPr="00F81342">
        <w:t>measurements</w:t>
      </w:r>
      <w:r w:rsidR="00791CF7" w:rsidRPr="00F81342">
        <w:t xml:space="preserve"> to </w:t>
      </w:r>
      <w:r w:rsidR="00122158" w:rsidRPr="00F81342">
        <w:t>ascertain</w:t>
      </w:r>
      <w:r w:rsidR="00791CF7" w:rsidRPr="00F81342">
        <w:t xml:space="preserve"> dif</w:t>
      </w:r>
      <w:r w:rsidR="00122158" w:rsidRPr="00F81342">
        <w:t>ferences</w:t>
      </w:r>
      <w:r w:rsidR="00791CF7" w:rsidRPr="00F81342">
        <w:t xml:space="preserve"> that are s</w:t>
      </w:r>
      <w:r w:rsidR="00122158" w:rsidRPr="00F81342">
        <w:t>tatistically-</w:t>
      </w:r>
      <w:r w:rsidR="00791CF7" w:rsidRPr="00F81342">
        <w:t xml:space="preserve">significant.  However, the </w:t>
      </w:r>
      <w:r w:rsidR="00122158" w:rsidRPr="00F81342">
        <w:t>variance</w:t>
      </w:r>
      <w:r w:rsidR="00791CF7" w:rsidRPr="00F81342">
        <w:t xml:space="preserve"> in </w:t>
      </w:r>
      <w:r w:rsidR="00122158" w:rsidRPr="00F81342">
        <w:t>measurements</w:t>
      </w:r>
      <w:r w:rsidR="00791CF7" w:rsidRPr="00F81342">
        <w:t xml:space="preserve"> we observed with </w:t>
      </w:r>
      <w:r w:rsidR="00122158" w:rsidRPr="00F81342">
        <w:t>respect</w:t>
      </w:r>
      <w:r w:rsidR="00791CF7" w:rsidRPr="00F81342">
        <w:t xml:space="preserve"> to level of Z</w:t>
      </w:r>
      <w:r w:rsidR="00122158" w:rsidRPr="00F81342">
        <w:t>n</w:t>
      </w:r>
      <w:r w:rsidR="00791CF7" w:rsidRPr="00F81342">
        <w:t>T1 mRNA present may be related to our observation in the human</w:t>
      </w:r>
      <w:r w:rsidR="00122158" w:rsidRPr="00F81342">
        <w:t xml:space="preserve"> odontoblast-like HDP-hTERT</w:t>
      </w:r>
      <w:r w:rsidR="00791CF7" w:rsidRPr="00F81342">
        <w:t>cell</w:t>
      </w:r>
      <w:r w:rsidR="00122158" w:rsidRPr="00F81342">
        <w:t xml:space="preserve"> </w:t>
      </w:r>
      <w:r w:rsidR="00791CF7" w:rsidRPr="00F81342">
        <w:t xml:space="preserve">model that   ZnT1 mRNA abundance is </w:t>
      </w:r>
      <w:r w:rsidR="00122158" w:rsidRPr="00F81342">
        <w:t>influenced</w:t>
      </w:r>
      <w:r w:rsidR="00791CF7" w:rsidRPr="00F81342">
        <w:t xml:space="preserve"> by </w:t>
      </w:r>
      <w:r w:rsidR="00122158" w:rsidRPr="00F81342">
        <w:t>extracellular</w:t>
      </w:r>
      <w:r w:rsidR="00791CF7" w:rsidRPr="00F81342">
        <w:t xml:space="preserve"> zinc conce</w:t>
      </w:r>
      <w:r w:rsidR="00942C79" w:rsidRPr="00F81342">
        <w:t>ntration</w:t>
      </w:r>
      <w:r w:rsidR="00791CF7" w:rsidRPr="00F81342">
        <w:t>.  Th</w:t>
      </w:r>
      <w:r w:rsidR="00122158" w:rsidRPr="00F81342">
        <w:t>us, it is</w:t>
      </w:r>
      <w:r w:rsidR="00791CF7" w:rsidRPr="00F81342">
        <w:t xml:space="preserve"> likely </w:t>
      </w:r>
      <w:r w:rsidRPr="00843E8B">
        <w:t>individual variation could be a result of different dietary patterns or other exposures to Zn.</w:t>
      </w:r>
    </w:p>
    <w:p w14:paraId="41BF9EEC" w14:textId="77777777" w:rsidR="00741078" w:rsidRDefault="00741078" w:rsidP="006C745B">
      <w:pPr>
        <w:pStyle w:val="RSCB02ArticleText"/>
        <w:ind w:right="27"/>
        <w:rPr>
          <w:rStyle w:val="RSCB02ArticleTextChar"/>
        </w:rPr>
      </w:pPr>
    </w:p>
    <w:p w14:paraId="737CB871" w14:textId="24F90B0B" w:rsidR="0071064C" w:rsidRPr="00F81342" w:rsidRDefault="00741078" w:rsidP="00741078">
      <w:pPr>
        <w:pStyle w:val="RSCB02ArticleText"/>
      </w:pPr>
      <w:r w:rsidRPr="00F81342">
        <w:t>The variance between individuals observed for ZnT5 and ZnT9 mRNAs, which did not sh</w:t>
      </w:r>
      <w:r w:rsidR="002D3D71" w:rsidRPr="00F81342">
        <w:t>ow</w:t>
      </w:r>
      <w:r w:rsidRPr="00F81342">
        <w:t xml:space="preserve"> a significant </w:t>
      </w:r>
      <w:r w:rsidR="002D3D71" w:rsidRPr="00F81342">
        <w:t>response</w:t>
      </w:r>
      <w:r w:rsidRPr="00F81342">
        <w:t xml:space="preserve"> to extracellular Zn in our </w:t>
      </w:r>
      <w:r w:rsidR="002D3D71" w:rsidRPr="00F81342">
        <w:t>experiments</w:t>
      </w:r>
      <w:r w:rsidRPr="00F81342">
        <w:t xml:space="preserve"> using differ</w:t>
      </w:r>
      <w:r w:rsidR="002D3D71" w:rsidRPr="00F81342">
        <w:t>entiated</w:t>
      </w:r>
      <w:r w:rsidRPr="00F81342">
        <w:t xml:space="preserve"> HDP-hTERT cells, may </w:t>
      </w:r>
      <w:r w:rsidR="002D3D71" w:rsidRPr="00F81342">
        <w:t>reflect</w:t>
      </w:r>
      <w:r w:rsidRPr="00F81342">
        <w:t xml:space="preserve"> the different cellular comp</w:t>
      </w:r>
      <w:r w:rsidR="002D3D71" w:rsidRPr="00F81342">
        <w:t>osition</w:t>
      </w:r>
      <w:r w:rsidRPr="00F81342">
        <w:t xml:space="preserve"> of the dental pulp </w:t>
      </w:r>
      <w:r w:rsidR="002D3D71" w:rsidRPr="00F81342">
        <w:t>samples</w:t>
      </w:r>
      <w:r w:rsidRPr="00F81342">
        <w:t xml:space="preserve">.    </w:t>
      </w:r>
      <w:r>
        <w:t>Dental pulp is a mixed population of cells, including odontoblast cells, sub-odontoblastic and stromal fibroblast cells, as well as neuronal, immune and vascular system cells,</w:t>
      </w:r>
      <w:r w:rsidRPr="00843E8B">
        <w:fldChar w:fldCharType="begin"/>
      </w:r>
      <w:r w:rsidRPr="00843E8B">
        <w:instrText xml:space="preserve"> ADDIN ZOTERO_ITEM CSL_CITATION {"citationID":"kEUdsUVq","properties":{"formattedCitation":"{\\rtf \\super 23\\nosupersub{}}","plainCitation":"23"},"citationItems":[{"id":312,"uris":["http://zotero.org/users/3976117/items/866F7A2Z"],"uri":["http://zotero.org/users/3976117/items/866F7A2Z"],"itemData":{"id":312,"type":"book","title":"The Dental Pulp","publisher":"Springer Berlin Heidelberg","publisher-place":"Berlin, Heidelberg","source":"CrossRef","event-place":"Berlin, Heidelberg","URL":"http://link.springer.com/10.1007/978-3-642-55160-4","ISBN":"978-3-642-55159-8","note":"DOI: 10.1007/978-3-642-55160-4","language":"en","editor":[{"family":"Goldberg","given":"Michel"}],"issued":{"date-parts":[["2014"]]},"accessed":{"date-parts":[["2017",9,10]]}}}],"schema":"https://github.com/citation-style-language/schema/raw/master/csl-citation.json"} </w:instrText>
      </w:r>
      <w:r w:rsidRPr="00843E8B">
        <w:fldChar w:fldCharType="separate"/>
      </w:r>
      <w:r w:rsidRPr="00843E8B">
        <w:rPr>
          <w:rFonts w:ascii="Calibri" w:hAnsi="Calibri" w:cs="Calibri"/>
          <w:szCs w:val="24"/>
          <w:vertAlign w:val="superscript"/>
        </w:rPr>
        <w:t>23</w:t>
      </w:r>
      <w:r w:rsidRPr="00843E8B">
        <w:fldChar w:fldCharType="end"/>
      </w:r>
      <w:r w:rsidRPr="00843E8B">
        <w:t xml:space="preserve"> </w:t>
      </w:r>
      <w:r w:rsidRPr="00F81342">
        <w:t xml:space="preserve"> </w:t>
      </w:r>
      <w:r w:rsidR="002D3D71" w:rsidRPr="00F81342">
        <w:t>Alternatively,</w:t>
      </w:r>
      <w:r w:rsidRPr="00F81342">
        <w:t xml:space="preserve"> </w:t>
      </w:r>
      <w:r w:rsidR="005D0E6E">
        <w:t xml:space="preserve">inter-individual variation in expression of these transporters in dental pulp may result from variables other than Zn exposure, and/or </w:t>
      </w:r>
      <w:r w:rsidRPr="00F81342">
        <w:t xml:space="preserve">our assay using  HDP-hTERT cells may not </w:t>
      </w:r>
      <w:r w:rsidR="002D3D71" w:rsidRPr="00F81342">
        <w:t>replicate</w:t>
      </w:r>
      <w:r w:rsidRPr="00F81342">
        <w:t xml:space="preserve"> fully the in v</w:t>
      </w:r>
      <w:r w:rsidR="002D3D71" w:rsidRPr="00F81342">
        <w:t>ivo</w:t>
      </w:r>
      <w:r w:rsidR="00851485">
        <w:t xml:space="preserve"> situation.</w:t>
      </w:r>
    </w:p>
    <w:p w14:paraId="6FDE72CD" w14:textId="1306CD10" w:rsidR="0071064C" w:rsidRDefault="0071064C" w:rsidP="00741078">
      <w:pPr>
        <w:pStyle w:val="RSCB02ArticleText"/>
        <w:rPr>
          <w:highlight w:val="yellow"/>
        </w:rPr>
      </w:pPr>
    </w:p>
    <w:p w14:paraId="2D311114" w14:textId="453B7596" w:rsidR="00C77D42" w:rsidRPr="00701C32" w:rsidRDefault="005C1743" w:rsidP="00701C32">
      <w:pPr>
        <w:pStyle w:val="RSCB02ArticleText"/>
        <w:rPr>
          <w:highlight w:val="cyan"/>
        </w:rPr>
      </w:pPr>
      <w:r>
        <w:t xml:space="preserve">Our findings add new knowledge about potential influences on the </w:t>
      </w:r>
      <w:r w:rsidR="0071064C">
        <w:t>Zn content of enamel</w:t>
      </w:r>
      <w:r>
        <w:t>, which has been shown to</w:t>
      </w:r>
      <w:r w:rsidR="0071064C">
        <w:t xml:space="preserve"> influence </w:t>
      </w:r>
      <w:r>
        <w:t>its</w:t>
      </w:r>
      <w:r w:rsidR="0071064C">
        <w:t xml:space="preserve"> physical </w:t>
      </w:r>
      <w:r w:rsidR="0071064C" w:rsidRPr="002E1F17">
        <w:t>properties</w:t>
      </w:r>
      <w:r w:rsidR="00552374" w:rsidRPr="00971509">
        <w:t xml:space="preserve">. </w:t>
      </w:r>
      <w:r w:rsidR="0071064C">
        <w:t xml:space="preserve"> </w:t>
      </w:r>
      <w:r>
        <w:t xml:space="preserve">The specific </w:t>
      </w:r>
      <w:r w:rsidR="0071064C">
        <w:t>implications</w:t>
      </w:r>
      <w:r>
        <w:t xml:space="preserve"> of variance in ZnT expression levels</w:t>
      </w:r>
      <w:r w:rsidR="0071064C">
        <w:t xml:space="preserve"> for enamel resilience and</w:t>
      </w:r>
      <w:r>
        <w:t>, hence,</w:t>
      </w:r>
      <w:r w:rsidR="0071064C">
        <w:t xml:space="preserve"> dental health,</w:t>
      </w:r>
      <w:r>
        <w:t xml:space="preserve"> is a topic that that merits further study.</w:t>
      </w:r>
    </w:p>
    <w:p w14:paraId="797A29C3" w14:textId="5EA1096F" w:rsidR="00A46147" w:rsidRDefault="00A46147" w:rsidP="0071064C">
      <w:pPr>
        <w:pStyle w:val="RSCB02ArticleText"/>
        <w:ind w:right="27"/>
        <w:rPr>
          <w:rStyle w:val="RSCB02ArticleTextChar"/>
        </w:rPr>
      </w:pPr>
    </w:p>
    <w:p w14:paraId="62F3E13B" w14:textId="1041A481" w:rsidR="00A46147" w:rsidRDefault="00FC27D9" w:rsidP="0071064C">
      <w:pPr>
        <w:pStyle w:val="RSCB02ArticleText"/>
        <w:ind w:right="27"/>
        <w:rPr>
          <w:rStyle w:val="RSCB02ArticleTextChar"/>
        </w:rPr>
      </w:pPr>
      <w:r>
        <w:rPr>
          <w:rStyle w:val="RSCB02ArticleTextChar"/>
        </w:rPr>
        <w:t>Confidence in the use of tooth Zn content as an accurate biomarker of individual Zn exposure requires a full understanding of the processes that determine Zn content and their regulation</w:t>
      </w:r>
      <w:r w:rsidR="00BB3F96">
        <w:rPr>
          <w:rStyle w:val="RSCB02ArticleTextChar"/>
        </w:rPr>
        <w:t>, as well as exposure data</w:t>
      </w:r>
      <w:r w:rsidRPr="00D14C68">
        <w:rPr>
          <w:rStyle w:val="RSCB02ArticleTextChar"/>
        </w:rPr>
        <w:t xml:space="preserve">.  </w:t>
      </w:r>
      <w:r w:rsidR="00BB3F96" w:rsidRPr="00D14C68">
        <w:rPr>
          <w:rStyle w:val="RSCB02ArticleTextChar"/>
        </w:rPr>
        <w:t xml:space="preserve">We did not have exposure data on the 5 </w:t>
      </w:r>
      <w:r w:rsidR="00942C79" w:rsidRPr="00F81342">
        <w:rPr>
          <w:rStyle w:val="RSCB02ArticleTextChar"/>
        </w:rPr>
        <w:t>individuals</w:t>
      </w:r>
      <w:r w:rsidR="00BB3F96" w:rsidRPr="00D14C68">
        <w:rPr>
          <w:rStyle w:val="RSCB02ArticleTextChar"/>
        </w:rPr>
        <w:t xml:space="preserve"> used in </w:t>
      </w:r>
      <w:r w:rsidR="00942C79" w:rsidRPr="00F81342">
        <w:rPr>
          <w:rStyle w:val="RSCB02ArticleTextChar"/>
        </w:rPr>
        <w:t>our</w:t>
      </w:r>
      <w:r w:rsidR="00BB3F96" w:rsidRPr="00D14C68">
        <w:rPr>
          <w:rStyle w:val="RSCB02ArticleTextChar"/>
        </w:rPr>
        <w:t xml:space="preserve"> study</w:t>
      </w:r>
      <w:r w:rsidR="00942C79" w:rsidRPr="00F81342">
        <w:rPr>
          <w:rStyle w:val="RSCB02ArticleTextChar"/>
        </w:rPr>
        <w:t>. Hence,</w:t>
      </w:r>
      <w:r w:rsidR="00BB3F96" w:rsidRPr="00D14C68">
        <w:rPr>
          <w:rStyle w:val="RSCB02ArticleTextChar"/>
        </w:rPr>
        <w:t xml:space="preserve"> analysis of this potential relation</w:t>
      </w:r>
      <w:r w:rsidR="00942C79" w:rsidRPr="00F81342">
        <w:rPr>
          <w:rStyle w:val="RSCB02ArticleTextChar"/>
        </w:rPr>
        <w:t>ship</w:t>
      </w:r>
      <w:r w:rsidR="00BB3F96" w:rsidRPr="00D14C68">
        <w:rPr>
          <w:rStyle w:val="RSCB02ArticleTextChar"/>
        </w:rPr>
        <w:t xml:space="preserve"> was not</w:t>
      </w:r>
      <w:r w:rsidR="00942C79" w:rsidRPr="00F81342">
        <w:rPr>
          <w:rStyle w:val="RSCB02ArticleTextChar"/>
        </w:rPr>
        <w:t xml:space="preserve"> </w:t>
      </w:r>
      <w:r w:rsidR="00BB3F96" w:rsidRPr="00D14C68">
        <w:rPr>
          <w:rStyle w:val="RSCB02ArticleTextChar"/>
        </w:rPr>
        <w:t>possibl</w:t>
      </w:r>
      <w:r w:rsidR="00942C79" w:rsidRPr="00F81342">
        <w:rPr>
          <w:rStyle w:val="RSCB02ArticleTextChar"/>
        </w:rPr>
        <w:t>e</w:t>
      </w:r>
      <w:r w:rsidR="00BB3F96" w:rsidRPr="00D14C68">
        <w:rPr>
          <w:rStyle w:val="RSCB02ArticleTextChar"/>
        </w:rPr>
        <w:t>.</w:t>
      </w:r>
      <w:r w:rsidR="00BB3F96">
        <w:rPr>
          <w:rStyle w:val="RSCB02ArticleTextChar"/>
        </w:rPr>
        <w:t xml:space="preserve">  </w:t>
      </w:r>
      <w:r>
        <w:rPr>
          <w:rStyle w:val="RSCB02ArticleTextChar"/>
        </w:rPr>
        <w:t xml:space="preserve">Our findings </w:t>
      </w:r>
      <w:r w:rsidR="00FB4A28">
        <w:rPr>
          <w:rStyle w:val="RSCB02ArticleTextChar"/>
        </w:rPr>
        <w:t>indicate</w:t>
      </w:r>
      <w:r>
        <w:rPr>
          <w:rStyle w:val="RSCB02ArticleTextChar"/>
        </w:rPr>
        <w:t xml:space="preserve"> that Zn</w:t>
      </w:r>
      <w:r w:rsidR="00FB4A28">
        <w:rPr>
          <w:rStyle w:val="RSCB02ArticleTextChar"/>
        </w:rPr>
        <w:t>T</w:t>
      </w:r>
      <w:r>
        <w:rPr>
          <w:rStyle w:val="RSCB02ArticleTextChar"/>
        </w:rPr>
        <w:t>1 activity in the odontoblasts of the developing tooth is a zinc-sen</w:t>
      </w:r>
      <w:r w:rsidR="00FB4A28">
        <w:rPr>
          <w:rStyle w:val="RSCB02ArticleTextChar"/>
        </w:rPr>
        <w:t>sitive</w:t>
      </w:r>
      <w:r>
        <w:rPr>
          <w:rStyle w:val="RSCB02ArticleTextChar"/>
        </w:rPr>
        <w:t xml:space="preserve"> process and likely to be one of the modifiers of zinc conc</w:t>
      </w:r>
      <w:r w:rsidR="00FB4A28">
        <w:rPr>
          <w:rStyle w:val="RSCB02ArticleTextChar"/>
        </w:rPr>
        <w:t>entration</w:t>
      </w:r>
      <w:r>
        <w:rPr>
          <w:rStyle w:val="RSCB02ArticleTextChar"/>
        </w:rPr>
        <w:t xml:space="preserve"> </w:t>
      </w:r>
      <w:r w:rsidR="00FB4A28">
        <w:rPr>
          <w:rStyle w:val="RSCB02ArticleTextChar"/>
        </w:rPr>
        <w:t>measured</w:t>
      </w:r>
      <w:r>
        <w:rPr>
          <w:rStyle w:val="RSCB02ArticleTextChar"/>
        </w:rPr>
        <w:t xml:space="preserve"> as a snapshot in time.  </w:t>
      </w:r>
      <w:r w:rsidR="00FB4A28">
        <w:rPr>
          <w:rStyle w:val="RSCB02ArticleTextChar"/>
        </w:rPr>
        <w:t>However</w:t>
      </w:r>
      <w:r>
        <w:rPr>
          <w:rStyle w:val="RSCB02ArticleTextChar"/>
        </w:rPr>
        <w:t xml:space="preserve">, </w:t>
      </w:r>
      <w:r w:rsidR="00BB3F96">
        <w:rPr>
          <w:rStyle w:val="RSCB02ArticleTextChar"/>
        </w:rPr>
        <w:t>the contribut</w:t>
      </w:r>
      <w:r w:rsidR="00FB4A28">
        <w:rPr>
          <w:rStyle w:val="RSCB02ArticleTextChar"/>
        </w:rPr>
        <w:t>ion</w:t>
      </w:r>
      <w:r w:rsidR="00BB3F96">
        <w:rPr>
          <w:rStyle w:val="RSCB02ArticleTextChar"/>
        </w:rPr>
        <w:t xml:space="preserve"> of </w:t>
      </w:r>
      <w:r>
        <w:rPr>
          <w:rStyle w:val="RSCB02ArticleTextChar"/>
        </w:rPr>
        <w:t>other processes during tooth mineralis</w:t>
      </w:r>
      <w:r w:rsidR="00FB4A28">
        <w:rPr>
          <w:rStyle w:val="RSCB02ArticleTextChar"/>
        </w:rPr>
        <w:t>ation</w:t>
      </w:r>
      <w:r>
        <w:rPr>
          <w:rStyle w:val="RSCB02ArticleTextChar"/>
        </w:rPr>
        <w:t xml:space="preserve"> that contribute t</w:t>
      </w:r>
      <w:r w:rsidR="00FB4A28">
        <w:rPr>
          <w:rStyle w:val="RSCB02ArticleTextChar"/>
        </w:rPr>
        <w:t>o</w:t>
      </w:r>
      <w:r>
        <w:rPr>
          <w:rStyle w:val="RSCB02ArticleTextChar"/>
        </w:rPr>
        <w:t xml:space="preserve"> the </w:t>
      </w:r>
      <w:r w:rsidR="00FB4A28">
        <w:rPr>
          <w:rStyle w:val="RSCB02ArticleTextChar"/>
        </w:rPr>
        <w:t>quantity</w:t>
      </w:r>
      <w:r>
        <w:rPr>
          <w:rStyle w:val="RSCB02ArticleTextChar"/>
        </w:rPr>
        <w:t xml:space="preserve"> of zinc deposited in the tooth must be </w:t>
      </w:r>
      <w:r w:rsidR="00FB4A28">
        <w:rPr>
          <w:rStyle w:val="RSCB02ArticleTextChar"/>
        </w:rPr>
        <w:t>elucidated and mechanisms</w:t>
      </w:r>
      <w:r w:rsidR="00BB3F96">
        <w:rPr>
          <w:rStyle w:val="RSCB02ArticleTextChar"/>
        </w:rPr>
        <w:t xml:space="preserve"> through </w:t>
      </w:r>
      <w:r w:rsidR="00FB4A28">
        <w:rPr>
          <w:rStyle w:val="RSCB02ArticleTextChar"/>
        </w:rPr>
        <w:t>which</w:t>
      </w:r>
      <w:r w:rsidR="00BB3F96">
        <w:rPr>
          <w:rStyle w:val="RSCB02ArticleTextChar"/>
        </w:rPr>
        <w:t xml:space="preserve"> tooth zinc may turnover even </w:t>
      </w:r>
      <w:r w:rsidR="00FB4A28">
        <w:rPr>
          <w:rStyle w:val="RSCB02ArticleTextChar"/>
        </w:rPr>
        <w:t>in</w:t>
      </w:r>
      <w:r w:rsidR="00BB3F96">
        <w:rPr>
          <w:rStyle w:val="RSCB02ArticleTextChar"/>
        </w:rPr>
        <w:t xml:space="preserve"> the mature tooth should be investigated to obtain a full-</w:t>
      </w:r>
      <w:r w:rsidR="00FB4A28">
        <w:rPr>
          <w:rStyle w:val="RSCB02ArticleTextChar"/>
        </w:rPr>
        <w:t>u</w:t>
      </w:r>
      <w:r w:rsidR="00BB3F96">
        <w:rPr>
          <w:rStyle w:val="RSCB02ArticleTextChar"/>
        </w:rPr>
        <w:t>n</w:t>
      </w:r>
      <w:r w:rsidR="00FB4A28">
        <w:rPr>
          <w:rStyle w:val="RSCB02ArticleTextChar"/>
        </w:rPr>
        <w:t>derstanding</w:t>
      </w:r>
      <w:r w:rsidR="00BB3F96">
        <w:rPr>
          <w:rStyle w:val="RSCB02ArticleTextChar"/>
        </w:rPr>
        <w:t xml:space="preserve"> of this complex relationship.</w:t>
      </w:r>
    </w:p>
    <w:p w14:paraId="7017939A" w14:textId="77777777" w:rsidR="006C745B" w:rsidRPr="000E7433" w:rsidRDefault="006C745B" w:rsidP="006C745B">
      <w:pPr>
        <w:pStyle w:val="RSCB04AHeadingSection"/>
      </w:pPr>
      <w:r>
        <w:t>Conclusion</w:t>
      </w:r>
    </w:p>
    <w:p w14:paraId="0F7BE82A" w14:textId="77777777" w:rsidR="00C573B3" w:rsidRDefault="006C745B" w:rsidP="00851485">
      <w:pPr>
        <w:pStyle w:val="RSCB02ArticleText"/>
        <w:rPr>
          <w:rStyle w:val="RSCB02ArticleTextChar"/>
        </w:rPr>
      </w:pPr>
      <w:r w:rsidRPr="0044545F">
        <w:rPr>
          <w:rStyle w:val="RSCB02ArticleTextChar"/>
        </w:rPr>
        <w:t xml:space="preserve">This study </w:t>
      </w:r>
      <w:r w:rsidR="006C0665">
        <w:rPr>
          <w:rStyle w:val="RSCB02ArticleTextChar"/>
        </w:rPr>
        <w:t>revealed</w:t>
      </w:r>
      <w:r w:rsidRPr="0044545F">
        <w:rPr>
          <w:rStyle w:val="RSCB02ArticleTextChar"/>
        </w:rPr>
        <w:t xml:space="preserve"> </w:t>
      </w:r>
      <w:r w:rsidR="006C0665">
        <w:rPr>
          <w:rStyle w:val="RSCB02ArticleTextChar"/>
        </w:rPr>
        <w:t xml:space="preserve">that specific ZnT family mRNAs are present in human dental pulp and in secretory </w:t>
      </w:r>
      <w:r w:rsidRPr="0044545F">
        <w:rPr>
          <w:rStyle w:val="RSCB02ArticleTextChar"/>
        </w:rPr>
        <w:t>odontoblast-like cells</w:t>
      </w:r>
      <w:r w:rsidR="006C0665">
        <w:rPr>
          <w:rStyle w:val="RSCB02ArticleTextChar"/>
        </w:rPr>
        <w:t xml:space="preserve"> and hence</w:t>
      </w:r>
      <w:r w:rsidRPr="0044545F">
        <w:rPr>
          <w:rStyle w:val="RSCB02ArticleTextChar"/>
        </w:rPr>
        <w:t xml:space="preserve"> </w:t>
      </w:r>
      <w:r w:rsidR="003F2EBD">
        <w:rPr>
          <w:rStyle w:val="RSCB02ArticleTextChar"/>
        </w:rPr>
        <w:t xml:space="preserve">may play a role </w:t>
      </w:r>
      <w:r>
        <w:rPr>
          <w:rStyle w:val="RSCB02ArticleTextChar"/>
        </w:rPr>
        <w:t>in</w:t>
      </w:r>
      <w:r w:rsidR="003F2EBD">
        <w:rPr>
          <w:rStyle w:val="RSCB02ArticleTextChar"/>
        </w:rPr>
        <w:t xml:space="preserve"> depositing Zn in the matrix during</w:t>
      </w:r>
      <w:r>
        <w:rPr>
          <w:rStyle w:val="RSCB02ArticleTextChar"/>
        </w:rPr>
        <w:t xml:space="preserve"> dentine mineralisation. </w:t>
      </w:r>
      <w:r w:rsidR="003F2EBD">
        <w:rPr>
          <w:rStyle w:val="RSCB02ArticleTextChar"/>
        </w:rPr>
        <w:t xml:space="preserve">We found </w:t>
      </w:r>
      <w:r w:rsidR="00AB7E9F">
        <w:rPr>
          <w:rStyle w:val="RSCB02ArticleTextChar"/>
        </w:rPr>
        <w:t>evidence</w:t>
      </w:r>
      <w:r w:rsidR="003F2EBD">
        <w:rPr>
          <w:rStyle w:val="RSCB02ArticleTextChar"/>
        </w:rPr>
        <w:t xml:space="preserve"> for inter-indiv</w:t>
      </w:r>
      <w:r w:rsidR="00AB7E9F">
        <w:rPr>
          <w:rStyle w:val="RSCB02ArticleTextChar"/>
        </w:rPr>
        <w:t>id</w:t>
      </w:r>
      <w:r w:rsidR="003F2EBD">
        <w:rPr>
          <w:rStyle w:val="RSCB02ArticleTextChar"/>
        </w:rPr>
        <w:t>ual variability in the levels of these mRNA</w:t>
      </w:r>
      <w:r w:rsidR="00AB7E9F">
        <w:rPr>
          <w:rStyle w:val="RSCB02ArticleTextChar"/>
        </w:rPr>
        <w:t>s</w:t>
      </w:r>
      <w:r w:rsidR="003F2EBD">
        <w:rPr>
          <w:rStyle w:val="RSCB02ArticleTextChar"/>
        </w:rPr>
        <w:t xml:space="preserve"> in</w:t>
      </w:r>
      <w:r w:rsidR="00AB7E9F">
        <w:rPr>
          <w:rStyle w:val="RSCB02ArticleTextChar"/>
        </w:rPr>
        <w:t xml:space="preserve"> dental</w:t>
      </w:r>
      <w:r w:rsidR="003F2EBD">
        <w:rPr>
          <w:rStyle w:val="RSCB02ArticleTextChar"/>
        </w:rPr>
        <w:t xml:space="preserve"> pulp, which may </w:t>
      </w:r>
      <w:r w:rsidR="00AB7E9F">
        <w:rPr>
          <w:rStyle w:val="RSCB02ArticleTextChar"/>
        </w:rPr>
        <w:t>reflect</w:t>
      </w:r>
      <w:r w:rsidR="003F2EBD">
        <w:rPr>
          <w:rStyle w:val="RSCB02ArticleTextChar"/>
        </w:rPr>
        <w:t xml:space="preserve"> different </w:t>
      </w:r>
      <w:r w:rsidR="00AB7E9F">
        <w:rPr>
          <w:rStyle w:val="RSCB02ArticleTextChar"/>
        </w:rPr>
        <w:t>environmental</w:t>
      </w:r>
      <w:r w:rsidR="003F2EBD">
        <w:rPr>
          <w:rStyle w:val="RSCB02ArticleTextChar"/>
        </w:rPr>
        <w:t xml:space="preserve"> </w:t>
      </w:r>
      <w:r w:rsidR="00AB7E9F">
        <w:rPr>
          <w:rStyle w:val="RSCB02ArticleTextChar"/>
        </w:rPr>
        <w:t>exposures</w:t>
      </w:r>
      <w:r w:rsidR="003F2EBD">
        <w:rPr>
          <w:rStyle w:val="RSCB02ArticleTextChar"/>
        </w:rPr>
        <w:t xml:space="preserve"> to Zn.  </w:t>
      </w:r>
      <w:r w:rsidRPr="0044545F">
        <w:rPr>
          <w:rStyle w:val="RSCB02ArticleTextChar"/>
        </w:rPr>
        <w:t>ZnT1</w:t>
      </w:r>
      <w:r w:rsidR="003F2EBD">
        <w:rPr>
          <w:rStyle w:val="RSCB02ArticleTextChar"/>
        </w:rPr>
        <w:t xml:space="preserve">, a plasma </w:t>
      </w:r>
      <w:r w:rsidR="00AB7E9F">
        <w:rPr>
          <w:rStyle w:val="RSCB02ArticleTextChar"/>
        </w:rPr>
        <w:t>membrane</w:t>
      </w:r>
      <w:r w:rsidR="003F2EBD">
        <w:rPr>
          <w:rStyle w:val="RSCB02ArticleTextChar"/>
        </w:rPr>
        <w:t xml:space="preserve"> Zn export protein,</w:t>
      </w:r>
      <w:r w:rsidRPr="0044545F">
        <w:rPr>
          <w:rStyle w:val="RSCB02ArticleTextChar"/>
        </w:rPr>
        <w:t xml:space="preserve"> </w:t>
      </w:r>
      <w:r>
        <w:rPr>
          <w:rStyle w:val="RSCB02ArticleTextChar"/>
        </w:rPr>
        <w:t>was regulated by extracellular Zn concentration</w:t>
      </w:r>
      <w:r w:rsidR="003F2EBD">
        <w:rPr>
          <w:rStyle w:val="RSCB02ArticleTextChar"/>
        </w:rPr>
        <w:t xml:space="preserve"> in odontblast-like cells</w:t>
      </w:r>
      <w:r>
        <w:rPr>
          <w:rStyle w:val="RSCB02ArticleTextChar"/>
        </w:rPr>
        <w:t xml:space="preserve"> after relatively short periods of time</w:t>
      </w:r>
      <w:r w:rsidR="003F2EBD">
        <w:rPr>
          <w:rStyle w:val="RSCB02ArticleTextChar"/>
        </w:rPr>
        <w:t xml:space="preserve"> through an </w:t>
      </w:r>
      <w:r w:rsidR="00AB7E9F">
        <w:rPr>
          <w:rStyle w:val="RSCB02ArticleTextChar"/>
        </w:rPr>
        <w:t>apparent</w:t>
      </w:r>
      <w:r w:rsidR="003F2EBD">
        <w:rPr>
          <w:rStyle w:val="RSCB02ArticleTextChar"/>
        </w:rPr>
        <w:t xml:space="preserve"> </w:t>
      </w:r>
      <w:r w:rsidR="00AB7E9F">
        <w:rPr>
          <w:rStyle w:val="RSCB02ArticleTextChar"/>
        </w:rPr>
        <w:t xml:space="preserve">positive </w:t>
      </w:r>
      <w:r w:rsidR="003F2EBD">
        <w:rPr>
          <w:rStyle w:val="RSCB02ArticleTextChar"/>
        </w:rPr>
        <w:t>feedback loop that marks out ZnT1 activity as a likely key determinant of tooth Z</w:t>
      </w:r>
      <w:r w:rsidR="00AB7E9F">
        <w:rPr>
          <w:rStyle w:val="RSCB02ArticleTextChar"/>
        </w:rPr>
        <w:t>n</w:t>
      </w:r>
      <w:r w:rsidR="003F2EBD">
        <w:rPr>
          <w:rStyle w:val="RSCB02ArticleTextChar"/>
        </w:rPr>
        <w:t xml:space="preserve"> content, and hence, enamel</w:t>
      </w:r>
      <w:r w:rsidR="00AB7E9F">
        <w:rPr>
          <w:rStyle w:val="RSCB02ArticleTextChar"/>
        </w:rPr>
        <w:t xml:space="preserve"> properties</w:t>
      </w:r>
      <w:r w:rsidR="003F2EBD">
        <w:rPr>
          <w:rStyle w:val="RSCB02ArticleTextChar"/>
        </w:rPr>
        <w:t xml:space="preserve"> and oral health</w:t>
      </w:r>
      <w:r w:rsidR="00851485">
        <w:rPr>
          <w:rStyle w:val="RSCB02ArticleTextChar"/>
        </w:rPr>
        <w:t>.</w:t>
      </w:r>
    </w:p>
    <w:p w14:paraId="7CD8D187" w14:textId="77777777" w:rsidR="00C573B3" w:rsidRDefault="00C573B3" w:rsidP="00851485">
      <w:pPr>
        <w:pStyle w:val="RSCB02ArticleText"/>
        <w:rPr>
          <w:rStyle w:val="RSCB02ArticleTextChar"/>
        </w:rPr>
      </w:pPr>
    </w:p>
    <w:p w14:paraId="0C274A99" w14:textId="1F864384" w:rsidR="00D469C0" w:rsidRPr="00C573B3" w:rsidRDefault="001D55D2" w:rsidP="00851485">
      <w:pPr>
        <w:pStyle w:val="RSCB02ArticleText"/>
        <w:rPr>
          <w:b/>
          <w:sz w:val="24"/>
          <w:szCs w:val="24"/>
        </w:rPr>
      </w:pPr>
      <w:r w:rsidRPr="00C573B3">
        <w:rPr>
          <w:b/>
          <w:sz w:val="24"/>
          <w:szCs w:val="24"/>
        </w:rPr>
        <w:t>C</w:t>
      </w:r>
      <w:r w:rsidR="00D469C0" w:rsidRPr="00C573B3">
        <w:rPr>
          <w:b/>
          <w:sz w:val="24"/>
          <w:szCs w:val="24"/>
        </w:rPr>
        <w:t>onflicts of interest</w:t>
      </w:r>
    </w:p>
    <w:p w14:paraId="5A657C9D" w14:textId="77777777" w:rsidR="00D469C0" w:rsidRDefault="00D469C0" w:rsidP="00D469C0">
      <w:pPr>
        <w:rPr>
          <w:rFonts w:cs="Times New Roman"/>
          <w:w w:val="108"/>
          <w:sz w:val="18"/>
          <w:szCs w:val="18"/>
        </w:rPr>
      </w:pPr>
      <w:r w:rsidRPr="00A05364">
        <w:rPr>
          <w:rFonts w:cs="Times New Roman"/>
          <w:w w:val="108"/>
          <w:sz w:val="18"/>
          <w:szCs w:val="18"/>
        </w:rPr>
        <w:t>The</w:t>
      </w:r>
      <w:r>
        <w:rPr>
          <w:rFonts w:cs="Times New Roman"/>
          <w:w w:val="108"/>
          <w:sz w:val="18"/>
          <w:szCs w:val="18"/>
        </w:rPr>
        <w:t>re are no conflicts to declare.</w:t>
      </w:r>
    </w:p>
    <w:p w14:paraId="026A733F" w14:textId="77777777" w:rsidR="00D469C0" w:rsidRDefault="00D469C0" w:rsidP="00D469C0">
      <w:pPr>
        <w:pStyle w:val="RSCB04AHeadingSection"/>
      </w:pPr>
      <w:r>
        <w:t>Acknowledgements</w:t>
      </w:r>
    </w:p>
    <w:p w14:paraId="7CC6272F" w14:textId="2F1F8AC1" w:rsidR="005271F1" w:rsidRDefault="00D469C0" w:rsidP="002A11D8">
      <w:pPr>
        <w:pStyle w:val="RSCB02ArticleText"/>
      </w:pPr>
      <w:r w:rsidRPr="00851485">
        <w:t>This study was supported by Directorate General of Higher Education, Ministry of Research, Technology and Higher Education of the Republic of Indonesia as a funded doctoral programme. We wish to thank</w:t>
      </w:r>
      <w:r w:rsidR="00DD26C1" w:rsidRPr="00851485">
        <w:t xml:space="preserve"> </w:t>
      </w:r>
      <w:r w:rsidR="00851485" w:rsidRPr="00851485">
        <w:t>Professor Takashi Takata (</w:t>
      </w:r>
      <w:r w:rsidR="00851485" w:rsidRPr="00851485">
        <w:rPr>
          <w:rFonts w:cs="Arial"/>
          <w:lang w:val="en"/>
        </w:rPr>
        <w:t xml:space="preserve">Department of Oral and Maxillofacial Pathobiology, Graduate School of Biomedical Sciences, Hiroshima University, Hiroshima, Japan) </w:t>
      </w:r>
      <w:r w:rsidR="00DD26C1" w:rsidRPr="00851485">
        <w:t xml:space="preserve">for the gift of hDP-HTERT cells, </w:t>
      </w:r>
      <w:r w:rsidRPr="00851485">
        <w:t>Dental Hospital of Universitas Indonesia and Department of Pediatric Dentistry, Faculty of Dentistry, Universitas Indonesia for faci</w:t>
      </w:r>
      <w:r w:rsidR="002A11D8">
        <w:t>litating the sample collection.</w:t>
      </w:r>
    </w:p>
    <w:p w14:paraId="7A4234ED" w14:textId="0370BA3F" w:rsidR="00020245" w:rsidRDefault="00E61949" w:rsidP="005271F1">
      <w:pPr>
        <w:pStyle w:val="RSCB04AHeadingSection"/>
      </w:pPr>
      <w:r w:rsidRPr="00EF6BD4">
        <w:t>Notes and references</w:t>
      </w:r>
    </w:p>
    <w:p w14:paraId="59FCC04D" w14:textId="77777777" w:rsidR="00020245" w:rsidRDefault="00020245" w:rsidP="00D23C37">
      <w:pPr>
        <w:pStyle w:val="RSCR02References"/>
        <w:numPr>
          <w:ilvl w:val="0"/>
          <w:numId w:val="0"/>
        </w:numPr>
        <w:ind w:left="426"/>
      </w:pPr>
    </w:p>
    <w:p w14:paraId="770C6445" w14:textId="77777777" w:rsidR="00971509" w:rsidRPr="00971509" w:rsidRDefault="00020245" w:rsidP="00971509">
      <w:pPr>
        <w:pStyle w:val="EndNoteBibliography"/>
        <w:spacing w:after="0"/>
      </w:pPr>
      <w:r>
        <w:fldChar w:fldCharType="begin"/>
      </w:r>
      <w:r>
        <w:instrText xml:space="preserve"> ADDIN EN.REFLIST </w:instrText>
      </w:r>
      <w:r>
        <w:fldChar w:fldCharType="separate"/>
      </w:r>
      <w:r w:rsidR="00971509" w:rsidRPr="00971509">
        <w:t>1.</w:t>
      </w:r>
      <w:r w:rsidR="00971509" w:rsidRPr="00971509">
        <w:tab/>
        <w:t>Kambe T, Tsuji T, Hashimoto A, Itsumura N. The Physiological, Biochemical, and Molecular Roles of Zinc Transporters in Zinc Homeostasis and Metabolism. Physiological Reviews. 2015;95(3):749-84.</w:t>
      </w:r>
    </w:p>
    <w:p w14:paraId="4595DDF2" w14:textId="77777777" w:rsidR="00971509" w:rsidRPr="00971509" w:rsidRDefault="00971509" w:rsidP="00971509">
      <w:pPr>
        <w:pStyle w:val="EndNoteBibliography"/>
        <w:spacing w:after="0"/>
      </w:pPr>
      <w:r w:rsidRPr="00971509">
        <w:t>2.</w:t>
      </w:r>
      <w:r w:rsidRPr="00971509">
        <w:tab/>
        <w:t>Hara T, Takeda T-a, Takagishi T, Fukue K, Kambe T, Fukada T. Physiological roles of zinc transporters: molecular and genetic importance in zinc homeostasis. The Journal of Physiological Sciences. 2017;67(2):283-301.</w:t>
      </w:r>
    </w:p>
    <w:p w14:paraId="62898D88" w14:textId="77777777" w:rsidR="00971509" w:rsidRPr="00971509" w:rsidRDefault="00971509" w:rsidP="00971509">
      <w:pPr>
        <w:pStyle w:val="EndNoteBibliography"/>
        <w:spacing w:after="0"/>
      </w:pPr>
      <w:r w:rsidRPr="00971509">
        <w:t>3.</w:t>
      </w:r>
      <w:r w:rsidRPr="00971509">
        <w:tab/>
        <w:t>Hojyo S, Fukada T. Zinc transporters and signaling in physiology and pathogenesis. Archives of Biochemistry and Biophysics. 2016;611:43-50.</w:t>
      </w:r>
    </w:p>
    <w:p w14:paraId="03E39C7A" w14:textId="77777777" w:rsidR="00971509" w:rsidRPr="00971509" w:rsidRDefault="00971509" w:rsidP="00971509">
      <w:pPr>
        <w:pStyle w:val="EndNoteBibliography"/>
        <w:spacing w:after="0"/>
      </w:pPr>
      <w:r w:rsidRPr="00971509">
        <w:t>4.</w:t>
      </w:r>
      <w:r w:rsidRPr="00971509">
        <w:tab/>
        <w:t>Huang L, Tepaamorndech S. The SLC30 family of zinc transporters – A review of current understanding of their biological and pathophysiological roles. Molecular Aspects of Medicine. 2013;34(2-3):548-60.</w:t>
      </w:r>
    </w:p>
    <w:p w14:paraId="2C912DEA" w14:textId="77777777" w:rsidR="00971509" w:rsidRPr="00971509" w:rsidRDefault="00971509" w:rsidP="00971509">
      <w:pPr>
        <w:pStyle w:val="EndNoteBibliography"/>
        <w:spacing w:after="0"/>
      </w:pPr>
      <w:r w:rsidRPr="00971509">
        <w:t>5.</w:t>
      </w:r>
      <w:r w:rsidRPr="00971509">
        <w:tab/>
        <w:t>Jeong J, Eide DJ. The SLC39 family of zinc transporters. Molecular Aspects of Medicine. 2013;34(2-3):612-9.</w:t>
      </w:r>
    </w:p>
    <w:p w14:paraId="76B2D793" w14:textId="77777777" w:rsidR="00971509" w:rsidRPr="00971509" w:rsidRDefault="00971509" w:rsidP="00971509">
      <w:pPr>
        <w:pStyle w:val="EndNoteBibliography"/>
        <w:spacing w:after="0"/>
      </w:pPr>
      <w:r w:rsidRPr="00971509">
        <w:t>6.</w:t>
      </w:r>
      <w:r w:rsidRPr="00971509">
        <w:tab/>
        <w:t>Bosomworth HJ, Thornton JK, Coneyworth LJ, Ford D, Valentine RA. Efflux function, tissue-specific expression and intracellular trafficking of the Zn transporter ZnT10 indicate roles in adult Zn homeostasis. Metallomics. 2012;4(8):771-9.</w:t>
      </w:r>
    </w:p>
    <w:p w14:paraId="1519C407" w14:textId="77777777" w:rsidR="00971509" w:rsidRPr="00971509" w:rsidRDefault="00971509" w:rsidP="00971509">
      <w:pPr>
        <w:pStyle w:val="EndNoteBibliography"/>
        <w:spacing w:after="0"/>
      </w:pPr>
      <w:r w:rsidRPr="00971509">
        <w:t>7.</w:t>
      </w:r>
      <w:r w:rsidRPr="00971509">
        <w:tab/>
        <w:t>Coneyworth LJ, Jackson KA, Tyson J, Bosomworth HJ, van der Hagen E, Hann GM, et al. Identification of the human zinc transcriptional regulatory element (ZTRE): a palindromic protein-binding DNA sequence responsible for zinc-induced transcriptional repression. J Biol Chem. 2012;287(43):36567-81.</w:t>
      </w:r>
    </w:p>
    <w:p w14:paraId="1577C7C1" w14:textId="77777777" w:rsidR="00971509" w:rsidRPr="00971509" w:rsidRDefault="00971509" w:rsidP="00971509">
      <w:pPr>
        <w:pStyle w:val="EndNoteBibliography"/>
        <w:spacing w:after="0"/>
      </w:pPr>
      <w:r w:rsidRPr="00971509">
        <w:t>8.</w:t>
      </w:r>
      <w:r w:rsidRPr="00971509">
        <w:tab/>
        <w:t>Valentine RA, Jackson KA, Christie GR, Mathers JC, Taylor PM, Ford D. ZnT5 variant B is a bidirectional zinc transporter and mediates zinc uptake in human intestinal Caco-2 cells. J Biol Chem. 2007;282(19):14389-93.</w:t>
      </w:r>
    </w:p>
    <w:p w14:paraId="695F4E30" w14:textId="77777777" w:rsidR="00971509" w:rsidRPr="00971509" w:rsidRDefault="00971509" w:rsidP="00971509">
      <w:pPr>
        <w:pStyle w:val="EndNoteBibliography"/>
        <w:spacing w:after="0"/>
      </w:pPr>
      <w:r w:rsidRPr="00971509">
        <w:t>9.</w:t>
      </w:r>
      <w:r w:rsidRPr="00971509">
        <w:tab/>
        <w:t>Cousins RJ, Liuzzi JP, Lichten LA. Mammalian Zinc Transport, Trafficking, and Signals. Journal of Biological Chemistry. 2006;281(34):24085-9.</w:t>
      </w:r>
    </w:p>
    <w:p w14:paraId="4FB5CE0E" w14:textId="77777777" w:rsidR="00971509" w:rsidRPr="00971509" w:rsidRDefault="00971509" w:rsidP="00971509">
      <w:pPr>
        <w:pStyle w:val="EndNoteBibliography"/>
        <w:spacing w:after="0"/>
      </w:pPr>
      <w:r w:rsidRPr="00971509">
        <w:t>10.</w:t>
      </w:r>
      <w:r w:rsidRPr="00971509">
        <w:tab/>
        <w:t>Cragg RA, Philips SR, Piper JS, Campbell FC, Mathers JC, Ford D. Homeostatic regulation of zinc transporters in the human small intestine by dietary zinc supplementation. Gut. 2005;54(4):469-78.</w:t>
      </w:r>
    </w:p>
    <w:p w14:paraId="04561E07" w14:textId="77777777" w:rsidR="00971509" w:rsidRPr="00971509" w:rsidRDefault="00971509" w:rsidP="00971509">
      <w:pPr>
        <w:pStyle w:val="EndNoteBibliography"/>
        <w:spacing w:after="0"/>
      </w:pPr>
      <w:r w:rsidRPr="00971509">
        <w:t>11.</w:t>
      </w:r>
      <w:r w:rsidRPr="00971509">
        <w:tab/>
        <w:t>Helston RM, Phillips SR, McKay JA, Jackson KA, Mathers JC, Ford D. Zinc Transporters in the Mouse Placenta Show a Coordinated Regulatory Response to Changes in Dietary Zinc Intake. Placenta. 2007;28(5-6):437-44.</w:t>
      </w:r>
    </w:p>
    <w:p w14:paraId="1652E126" w14:textId="77777777" w:rsidR="00971509" w:rsidRPr="00971509" w:rsidRDefault="00971509" w:rsidP="00971509">
      <w:pPr>
        <w:pStyle w:val="EndNoteBibliography"/>
        <w:spacing w:after="0"/>
      </w:pPr>
      <w:r w:rsidRPr="00971509">
        <w:t>12.</w:t>
      </w:r>
      <w:r w:rsidRPr="00971509">
        <w:tab/>
        <w:t>McMahon RJ, Cousins RJ. Regulation of the zinc transporter ZnT-1 by dietary zinc. Proc Natl Acad Sci USA. 1998;95(9):4841-6.</w:t>
      </w:r>
    </w:p>
    <w:p w14:paraId="0DB3A086" w14:textId="77777777" w:rsidR="00971509" w:rsidRPr="00971509" w:rsidRDefault="00971509" w:rsidP="00971509">
      <w:pPr>
        <w:pStyle w:val="EndNoteBibliography"/>
        <w:spacing w:after="0"/>
      </w:pPr>
      <w:r w:rsidRPr="00971509">
        <w:t>13.</w:t>
      </w:r>
      <w:r w:rsidRPr="00971509">
        <w:tab/>
        <w:t>Cousins RJ, Blanchard RK, Popp MP, Liu L, Cao J, Moore JB, et al. A global view of the selectivity of zinc deprivation and excess on genes expressed in human THP-1 mononuclear cells. Proceedings of the National Academy of Sciences. 2003;100(12):6952-7.</w:t>
      </w:r>
    </w:p>
    <w:p w14:paraId="160FF2F6" w14:textId="77777777" w:rsidR="00971509" w:rsidRPr="00971509" w:rsidRDefault="00971509" w:rsidP="00971509">
      <w:pPr>
        <w:pStyle w:val="EndNoteBibliography"/>
        <w:spacing w:after="0"/>
      </w:pPr>
      <w:r w:rsidRPr="00971509">
        <w:t>14.</w:t>
      </w:r>
      <w:r w:rsidRPr="00971509">
        <w:tab/>
        <w:t>Ten Cate's oral histology: development, structure, and function. 7. ed ed. St. Louis, Mo.: Mosby/Elsevier; 2008 2008. 79-107 p.</w:t>
      </w:r>
    </w:p>
    <w:p w14:paraId="1D5D39A1" w14:textId="77777777" w:rsidR="00971509" w:rsidRPr="00971509" w:rsidRDefault="00971509" w:rsidP="00971509">
      <w:pPr>
        <w:pStyle w:val="EndNoteBibliography"/>
        <w:spacing w:after="0"/>
      </w:pPr>
      <w:r w:rsidRPr="00971509">
        <w:t>15.</w:t>
      </w:r>
      <w:r w:rsidRPr="00971509">
        <w:tab/>
        <w:t>Scutariu MM, Salamastrakis I, Stan CI, Nedelcu AH, Gavril LC, Costea CF, et al. Histopathological consequences of hyperzincemia on rat teeth. Experimental study. Rom J Morphol Embryol. 2016;57(3):1057-61.</w:t>
      </w:r>
    </w:p>
    <w:p w14:paraId="5A45846E" w14:textId="77777777" w:rsidR="00971509" w:rsidRPr="00971509" w:rsidRDefault="00971509" w:rsidP="00971509">
      <w:pPr>
        <w:pStyle w:val="EndNoteBibliography"/>
        <w:spacing w:after="0"/>
      </w:pPr>
      <w:r w:rsidRPr="00971509">
        <w:t>16.</w:t>
      </w:r>
      <w:r w:rsidRPr="00971509">
        <w:tab/>
        <w:t>Klimuszko E, Orywal K, Sierpinska T, Sidun J, Golebiewska M. The evaluation of zinc and copper content in tooth enamel without any pathological changes - an in vitro study. Int J Nanomedicine. 2018;13:1257-64.</w:t>
      </w:r>
    </w:p>
    <w:p w14:paraId="42D3DFEB" w14:textId="77777777" w:rsidR="00971509" w:rsidRPr="00971509" w:rsidRDefault="00971509" w:rsidP="00971509">
      <w:pPr>
        <w:pStyle w:val="EndNoteBibliography"/>
        <w:spacing w:after="0"/>
      </w:pPr>
      <w:r w:rsidRPr="00971509">
        <w:t>17.</w:t>
      </w:r>
      <w:r w:rsidRPr="00971509">
        <w:tab/>
        <w:t>Fukada T, Civic N, Furuichi T, Shimoda S, Mishima K, Higashiyama H, et al. The zinc transporter SLC39A13/ZIP13 is required for connective tissue development; its involvement in BMP/TGF-beta signaling pathways. PLoS One. 2008;3(11):e3642.</w:t>
      </w:r>
    </w:p>
    <w:p w14:paraId="494A90D4" w14:textId="77777777" w:rsidR="00971509" w:rsidRPr="00971509" w:rsidRDefault="00971509" w:rsidP="00971509">
      <w:pPr>
        <w:pStyle w:val="EndNoteBibliography"/>
        <w:spacing w:after="0"/>
      </w:pPr>
      <w:r w:rsidRPr="00971509">
        <w:t>18.</w:t>
      </w:r>
      <w:r w:rsidRPr="00971509">
        <w:tab/>
        <w:t>Fukada T, Asada Y, Mishima K, Shimoda S, Saito I. Slc39a13/Zip13: A Crucial Zinc Transporter Involved in Tooth Development and Inherited Disorders. Journal of Oral Biosciences. 2011;53(1):1-12.</w:t>
      </w:r>
    </w:p>
    <w:p w14:paraId="23898406" w14:textId="77777777" w:rsidR="00971509" w:rsidRPr="00971509" w:rsidRDefault="00971509" w:rsidP="00971509">
      <w:pPr>
        <w:pStyle w:val="EndNoteBibliography"/>
        <w:spacing w:after="0"/>
      </w:pPr>
      <w:r w:rsidRPr="00971509">
        <w:t>19.</w:t>
      </w:r>
      <w:r w:rsidRPr="00971509">
        <w:tab/>
        <w:t>Kitagawa M, Ueda H, Iizuka S, Sakamoto K, Oka H, Kudo Y, et al. Immortalization and characterization of human dental pulp cells with odontoblastic differentiation. Arch Oral Biol. 2007;52(8):727-31.</w:t>
      </w:r>
    </w:p>
    <w:p w14:paraId="4F5D6501" w14:textId="77777777" w:rsidR="00971509" w:rsidRPr="00971509" w:rsidRDefault="00971509" w:rsidP="00971509">
      <w:pPr>
        <w:pStyle w:val="EndNoteBibliography"/>
        <w:spacing w:after="0"/>
      </w:pPr>
      <w:r w:rsidRPr="00971509">
        <w:t>20.</w:t>
      </w:r>
      <w:r w:rsidRPr="00971509">
        <w:tab/>
        <w:t>Pfaffl MW. A new mathematical model for relative quantification in real-time RT-PCR. Nucleic Acids Res. 2001;29(9):e45.</w:t>
      </w:r>
    </w:p>
    <w:p w14:paraId="018E21C4" w14:textId="77777777" w:rsidR="00971509" w:rsidRPr="00971509" w:rsidRDefault="00971509" w:rsidP="00971509">
      <w:pPr>
        <w:pStyle w:val="EndNoteBibliography"/>
        <w:spacing w:after="0"/>
      </w:pPr>
      <w:r w:rsidRPr="00971509">
        <w:t>21.</w:t>
      </w:r>
      <w:r w:rsidRPr="00971509">
        <w:tab/>
        <w:t>An S, Gong Q, Huang Y. Promotive Effect of Zinc Ions on the Vitality, Migration, and Osteogenic Differentiation of Human Dental Pulp Cells. Biol Trace Elem Res. 2017;175(1):112-21.</w:t>
      </w:r>
    </w:p>
    <w:p w14:paraId="7AF6FB93" w14:textId="77777777" w:rsidR="00971509" w:rsidRPr="00971509" w:rsidRDefault="00971509" w:rsidP="00971509">
      <w:pPr>
        <w:pStyle w:val="EndNoteBibliography"/>
        <w:spacing w:after="0"/>
      </w:pPr>
      <w:r w:rsidRPr="00971509">
        <w:t>22.</w:t>
      </w:r>
      <w:r w:rsidRPr="00971509">
        <w:tab/>
        <w:t>Fukada T, Hojyo S, Furuichi T. Zinc signal: a new player in osteobiology. Journal of Bone and Mineral Metabolism. 2013;31(2):129-35.</w:t>
      </w:r>
    </w:p>
    <w:p w14:paraId="3974F500" w14:textId="77777777" w:rsidR="00971509" w:rsidRPr="00971509" w:rsidRDefault="00971509" w:rsidP="00971509">
      <w:pPr>
        <w:pStyle w:val="EndNoteBibliography"/>
        <w:spacing w:after="0"/>
      </w:pPr>
      <w:r w:rsidRPr="00971509">
        <w:t>23.</w:t>
      </w:r>
      <w:r w:rsidRPr="00971509">
        <w:tab/>
        <w:t>Langmade SJ, Ravindra R, Daniels PJ, Andrews GK. The transcription factor MTF-1 mediates metal regulation of the mouse ZnT1 gene. J Biol Chem. 2000;275(44):34803-9.</w:t>
      </w:r>
    </w:p>
    <w:p w14:paraId="0D27B588" w14:textId="77777777" w:rsidR="00971509" w:rsidRPr="00971509" w:rsidRDefault="00971509" w:rsidP="00971509">
      <w:pPr>
        <w:pStyle w:val="EndNoteBibliography"/>
        <w:spacing w:after="0"/>
      </w:pPr>
      <w:r w:rsidRPr="00971509">
        <w:t>24.</w:t>
      </w:r>
      <w:r w:rsidRPr="00971509">
        <w:tab/>
        <w:t>Hennigar SR, Kelley AM, McClung JP. Metallothionein and Zinc Transporter Expression in Circulating Human Blood Cells as Biomarkers of Zinc Status: a Systematic Review. Adv Nutr. 2016;7(4):735-46.</w:t>
      </w:r>
    </w:p>
    <w:p w14:paraId="114EF5E0" w14:textId="77777777" w:rsidR="00971509" w:rsidRPr="00971509" w:rsidRDefault="00971509" w:rsidP="00971509">
      <w:pPr>
        <w:pStyle w:val="EndNoteBibliography"/>
        <w:spacing w:after="0"/>
      </w:pPr>
      <w:r w:rsidRPr="00971509">
        <w:t>25.</w:t>
      </w:r>
      <w:r w:rsidRPr="00971509">
        <w:tab/>
        <w:t>Andrews GK, Wang H, Dey SK, Palmiter RD. Mouse zinc transporter 1 gene provides an essential function during early embryonic development. Genesis. 2004;40(2):74-81.</w:t>
      </w:r>
    </w:p>
    <w:p w14:paraId="125AD6F6" w14:textId="77777777" w:rsidR="00971509" w:rsidRPr="00971509" w:rsidRDefault="00971509" w:rsidP="00971509">
      <w:pPr>
        <w:pStyle w:val="EndNoteBibliography"/>
        <w:spacing w:after="0"/>
      </w:pPr>
      <w:r w:rsidRPr="00971509">
        <w:t>26.</w:t>
      </w:r>
      <w:r w:rsidRPr="00971509">
        <w:tab/>
        <w:t>Inoue K, Matsuda K, Itoh M, Kawaguchi H, Tomoike H, Aoyagi T, et al. Osteopenia and male-specific sudden cardiac death in mice lacking a zinc transporter gene, Znt5. Hum Mol Genet. 2002;11(15):1775-84.</w:t>
      </w:r>
    </w:p>
    <w:p w14:paraId="1C85F6F4" w14:textId="77777777" w:rsidR="00971509" w:rsidRPr="00971509" w:rsidRDefault="00971509" w:rsidP="00971509">
      <w:pPr>
        <w:pStyle w:val="EndNoteBibliography"/>
        <w:spacing w:after="0"/>
      </w:pPr>
      <w:r w:rsidRPr="00971509">
        <w:t>27.</w:t>
      </w:r>
      <w:r w:rsidRPr="00971509">
        <w:tab/>
        <w:t>Hardt S, Heidler J, Albuquerque B, Valek L, Altmann C, Wilken-Schmitz A, et al. Loss of synaptic zinc transport in progranulin deficient mice may contribute to progranulin-associated psychopathology and chronic pain. Biochim Biophys Acta Mol Basis Dis. 2017;1863(11):2727-45.</w:t>
      </w:r>
    </w:p>
    <w:p w14:paraId="69CBDBCF" w14:textId="77777777" w:rsidR="00971509" w:rsidRPr="00971509" w:rsidRDefault="00971509" w:rsidP="00971509">
      <w:pPr>
        <w:pStyle w:val="EndNoteBibliography"/>
        <w:spacing w:after="0"/>
      </w:pPr>
      <w:r w:rsidRPr="00971509">
        <w:t>28.</w:t>
      </w:r>
      <w:r w:rsidRPr="00971509">
        <w:tab/>
        <w:t>Cragg RA, Christie GR, Phillips SR, Russi RM, Kury S, Mathers JC, et al. A novel zinc-regulated human zinc transporter, hZTL1, is localized to the enterocyte apical membrane. J Biol Chem. 2002;277(25):22789-97.</w:t>
      </w:r>
    </w:p>
    <w:p w14:paraId="0E0ECC8F" w14:textId="77777777" w:rsidR="00971509" w:rsidRPr="00971509" w:rsidRDefault="00971509" w:rsidP="00971509">
      <w:pPr>
        <w:pStyle w:val="EndNoteBibliography"/>
        <w:spacing w:after="0"/>
      </w:pPr>
      <w:r w:rsidRPr="00971509">
        <w:t>29.</w:t>
      </w:r>
      <w:r w:rsidRPr="00971509">
        <w:tab/>
        <w:t>Fukunaka A, Suzuki T, Kurokawa Y, Yamazaki T, Fujiwara N, Ishihara K, et al. Demonstration and characterization of the heterodimerization of ZnT5 and ZnT6 in the early secretory pathway. J Biol Chem. 2009;284(45):30798-806.</w:t>
      </w:r>
    </w:p>
    <w:p w14:paraId="471C4E58" w14:textId="77777777" w:rsidR="00971509" w:rsidRPr="00971509" w:rsidRDefault="00971509" w:rsidP="00971509">
      <w:pPr>
        <w:pStyle w:val="EndNoteBibliography"/>
        <w:spacing w:after="0"/>
      </w:pPr>
      <w:r w:rsidRPr="00971509">
        <w:t>30.</w:t>
      </w:r>
      <w:r w:rsidRPr="00971509">
        <w:tab/>
        <w:t>Gartmann L, Wex T, Grungreiff K, Reinhold D, Kalinski T, Malfertheiner P, et al. Expression of zinc transporters ZIP4, ZIP14 and ZnT9 in hepatic carcinogenesis-An immunohistochemical study. J Trace Elem Med Biol. 2018;49:35-42.</w:t>
      </w:r>
    </w:p>
    <w:p w14:paraId="0F6A69BA" w14:textId="77777777" w:rsidR="00971509" w:rsidRPr="00971509" w:rsidRDefault="00971509" w:rsidP="00971509">
      <w:pPr>
        <w:pStyle w:val="EndNoteBibliography"/>
        <w:spacing w:after="0"/>
      </w:pPr>
      <w:r w:rsidRPr="00971509">
        <w:t>31.</w:t>
      </w:r>
      <w:r w:rsidRPr="00971509">
        <w:tab/>
        <w:t>Arora M, Kennedy BJ, Ryan CG, Boadle RA, Walker DM, Harland CL, et al. The application of synchrotron radiation induced X-ray emission in the measurement of zinc and lead in Wistar rat ameloblasts. Arch Oral Biol. 2007;52(10):938-44.</w:t>
      </w:r>
    </w:p>
    <w:p w14:paraId="02169A5C" w14:textId="12100A0B" w:rsidR="00971509" w:rsidRPr="00971509" w:rsidRDefault="00971509" w:rsidP="00971509">
      <w:pPr>
        <w:pStyle w:val="EndNoteBibliography"/>
      </w:pPr>
      <w:r w:rsidRPr="00971509">
        <w:t>32.</w:t>
      </w:r>
      <w:r w:rsidRPr="00971509">
        <w:tab/>
        <w:t xml:space="preserve">Ackland ML, Michalczyk A. Zinc deficiency and its inherited </w:t>
      </w:r>
    </w:p>
    <w:p w14:paraId="50E45A37" w14:textId="0066C816" w:rsidR="00D23C37" w:rsidRPr="00241ACD" w:rsidRDefault="00020245" w:rsidP="00A312C5">
      <w:pPr>
        <w:pStyle w:val="RSCR02References"/>
        <w:numPr>
          <w:ilvl w:val="0"/>
          <w:numId w:val="0"/>
        </w:numPr>
      </w:pPr>
      <w:r>
        <w:fldChar w:fldCharType="end"/>
      </w:r>
    </w:p>
    <w:sectPr w:rsidR="00D23C37" w:rsidRPr="00241ACD" w:rsidSect="00E246AE">
      <w:type w:val="continuous"/>
      <w:pgSz w:w="11907" w:h="16840" w:code="9"/>
      <w:pgMar w:top="1009" w:right="851" w:bottom="1758" w:left="851" w:header="851" w:footer="1049" w:gutter="0"/>
      <w:cols w:num="2" w:space="22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35E60" w16cid:durableId="1F9FF9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695D7" w14:textId="77777777" w:rsidR="001C3AD2" w:rsidRDefault="001C3AD2" w:rsidP="00E547DB">
      <w:pPr>
        <w:spacing w:after="0" w:line="240" w:lineRule="auto"/>
      </w:pPr>
      <w:r>
        <w:separator/>
      </w:r>
    </w:p>
    <w:p w14:paraId="34AF2156" w14:textId="77777777" w:rsidR="001C3AD2" w:rsidRDefault="001C3AD2"/>
    <w:p w14:paraId="3D9EBDFA" w14:textId="77777777" w:rsidR="001C3AD2" w:rsidRDefault="001C3AD2"/>
    <w:p w14:paraId="0DEB0294" w14:textId="77777777" w:rsidR="001C3AD2" w:rsidRDefault="001C3AD2"/>
    <w:p w14:paraId="0BCEAAAE" w14:textId="77777777" w:rsidR="001C3AD2" w:rsidRDefault="001C3AD2"/>
    <w:p w14:paraId="1276908F" w14:textId="77777777" w:rsidR="001C3AD2" w:rsidRDefault="001C3AD2"/>
  </w:endnote>
  <w:endnote w:type="continuationSeparator" w:id="0">
    <w:p w14:paraId="7E013D94" w14:textId="77777777" w:rsidR="001C3AD2" w:rsidRDefault="001C3AD2" w:rsidP="00E547DB">
      <w:pPr>
        <w:spacing w:after="0" w:line="240" w:lineRule="auto"/>
      </w:pPr>
      <w:r>
        <w:continuationSeparator/>
      </w:r>
    </w:p>
    <w:p w14:paraId="10A44C55" w14:textId="77777777" w:rsidR="001C3AD2" w:rsidRDefault="001C3AD2"/>
    <w:p w14:paraId="0A110C35" w14:textId="77777777" w:rsidR="001C3AD2" w:rsidRDefault="001C3AD2"/>
    <w:p w14:paraId="4B0E10FD" w14:textId="77777777" w:rsidR="001C3AD2" w:rsidRDefault="001C3AD2"/>
    <w:p w14:paraId="75AE9B8A" w14:textId="77777777" w:rsidR="001C3AD2" w:rsidRDefault="001C3AD2"/>
    <w:p w14:paraId="4691F0F9" w14:textId="77777777" w:rsidR="001C3AD2" w:rsidRDefault="001C3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609D804-3CCC-4008-B63B-46E5BCD210A0}"/>
    <w:embedBold r:id="rId2" w:fontKey="{0D88BCC8-A378-4FF4-B7F4-599BA2DF9BB1}"/>
    <w:embedItalic r:id="rId3" w:fontKey="{809650C8-2D31-448A-9156-E5E6682FF82D}"/>
  </w:font>
  <w:font w:name="Tahoma">
    <w:panose1 w:val="020B0604030504040204"/>
    <w:charset w:val="00"/>
    <w:family w:val="swiss"/>
    <w:pitch w:val="variable"/>
    <w:sig w:usb0="E1002EFF" w:usb1="C000605B" w:usb2="00000029" w:usb3="00000000" w:csb0="000101FF" w:csb1="00000000"/>
    <w:embedRegular r:id="rId4" w:fontKey="{350A05C9-10A6-4363-B634-6327F49607B9}"/>
  </w:font>
  <w:font w:name="Eurosti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
    <w:altName w:val="MS Gothic"/>
    <w:charset w:val="80"/>
    <w:family w:val="auto"/>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embedRegular r:id="rId5" w:fontKey="{AF87D1F7-415F-43BB-83CC-019B6729C091}"/>
  </w:font>
  <w:font w:name="Cambria">
    <w:panose1 w:val="02040503050406030204"/>
    <w:charset w:val="00"/>
    <w:family w:val="roman"/>
    <w:pitch w:val="variable"/>
    <w:sig w:usb0="E00002FF" w:usb1="400004FF" w:usb2="00000000" w:usb3="00000000" w:csb0="0000019F" w:csb1="00000000"/>
    <w:embedRegular r:id="rId6" w:fontKey="{B7ED84F3-7DAF-4AA6-9704-DAAACD9010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5533" w14:textId="65E3BF81" w:rsidR="001C3AD2" w:rsidRPr="006602F1" w:rsidRDefault="001C3AD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5E43BA">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Metallomics</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A83D7" w14:textId="2CA57BF8" w:rsidR="001C3AD2" w:rsidRPr="006602F1" w:rsidRDefault="001C3AD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Metallomics</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E43BA">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2A9F9" w14:textId="5F478EAD" w:rsidR="001C3AD2" w:rsidRPr="006602F1" w:rsidRDefault="001C3AD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CB126EE" wp14:editId="532F375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F693629" w14:textId="77777777" w:rsidR="001C3AD2" w:rsidRPr="00F20A7C" w:rsidRDefault="001C3AD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B126E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F693629" w14:textId="77777777" w:rsidR="001C3AD2" w:rsidRPr="00F20A7C" w:rsidRDefault="001C3AD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Metallomics</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E43BA">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8B1FC" w14:textId="77777777" w:rsidR="001C3AD2" w:rsidRDefault="001C3AD2" w:rsidP="00E547DB">
      <w:pPr>
        <w:spacing w:after="0" w:line="240" w:lineRule="auto"/>
      </w:pPr>
      <w:r>
        <w:separator/>
      </w:r>
    </w:p>
    <w:p w14:paraId="02D11FBD" w14:textId="77777777" w:rsidR="001C3AD2" w:rsidRDefault="001C3AD2"/>
    <w:p w14:paraId="2BBB4DA2" w14:textId="77777777" w:rsidR="001C3AD2" w:rsidRDefault="001C3AD2"/>
    <w:p w14:paraId="4B9E0DA1" w14:textId="77777777" w:rsidR="001C3AD2" w:rsidRDefault="001C3AD2"/>
    <w:p w14:paraId="097DB8CD" w14:textId="77777777" w:rsidR="001C3AD2" w:rsidRDefault="001C3AD2"/>
    <w:p w14:paraId="372745BF" w14:textId="77777777" w:rsidR="001C3AD2" w:rsidRDefault="001C3AD2"/>
  </w:footnote>
  <w:footnote w:type="continuationSeparator" w:id="0">
    <w:p w14:paraId="68BA3B0A" w14:textId="77777777" w:rsidR="001C3AD2" w:rsidRDefault="001C3AD2" w:rsidP="00E547DB">
      <w:pPr>
        <w:spacing w:after="0" w:line="240" w:lineRule="auto"/>
      </w:pPr>
      <w:r>
        <w:continuationSeparator/>
      </w:r>
    </w:p>
    <w:p w14:paraId="4B77EC4A" w14:textId="77777777" w:rsidR="001C3AD2" w:rsidRDefault="001C3AD2"/>
    <w:p w14:paraId="52B09DCF" w14:textId="77777777" w:rsidR="001C3AD2" w:rsidRDefault="001C3AD2"/>
    <w:p w14:paraId="5CA3009D" w14:textId="77777777" w:rsidR="001C3AD2" w:rsidRDefault="001C3AD2"/>
    <w:p w14:paraId="745B6EE2" w14:textId="77777777" w:rsidR="001C3AD2" w:rsidRDefault="001C3AD2"/>
    <w:p w14:paraId="72B9CADC" w14:textId="77777777" w:rsidR="001C3AD2" w:rsidRDefault="001C3A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D4B4E" w14:textId="77777777" w:rsidR="001C3AD2" w:rsidRPr="00E70DCE" w:rsidRDefault="001C3AD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D3BC700" wp14:editId="394E20F2">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DE6F9D4"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BC70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DE6F9D4"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552A482" wp14:editId="4E7DB25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BAD47CA"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52A48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BAD47CA"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PAPER</w:t>
    </w:r>
    <w:r w:rsidRPr="00E70DCE">
      <w:rPr>
        <w:rFonts w:cstheme="minorHAnsi"/>
        <w:color w:val="999999"/>
        <w:sz w:val="20"/>
        <w:szCs w:val="20"/>
      </w:rPr>
      <w:tab/>
    </w:r>
    <w:r>
      <w:rPr>
        <w:rFonts w:cstheme="minorHAnsi"/>
        <w:b/>
        <w:color w:val="999999"/>
        <w:sz w:val="20"/>
        <w:szCs w:val="20"/>
      </w:rPr>
      <w:t>Metallomics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BB4D" w14:textId="77777777" w:rsidR="001C3AD2" w:rsidRPr="00904E1B" w:rsidRDefault="001C3AD2" w:rsidP="00904E1B">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81792" behindDoc="0" locked="0" layoutInCell="1" allowOverlap="1" wp14:anchorId="4730A141" wp14:editId="2FA7240A">
              <wp:simplePos x="0" y="0"/>
              <wp:positionH relativeFrom="column">
                <wp:align>center</wp:align>
              </wp:positionH>
              <wp:positionV relativeFrom="page">
                <wp:align>bottom</wp:align>
              </wp:positionV>
              <wp:extent cx="7700400" cy="396000"/>
              <wp:effectExtent l="0" t="0" r="0" b="4445"/>
              <wp:wrapNone/>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289561A"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30A141" id="_x0000_t202" coordsize="21600,21600" o:spt="202" path="m,l,21600r21600,l21600,xe">
              <v:stroke joinstyle="miter"/>
              <v:path gradientshapeok="t" o:connecttype="rect"/>
            </v:shapetype>
            <v:shape id="_x0000_s1029" type="#_x0000_t202" style="position:absolute;margin-left:0;margin-top:0;width:606.35pt;height:31.2pt;z-index:2516817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lRBg2DQCAABKBAAADgAAAAAAAAAAAAAAAAAu&#10;AgAAZHJzL2Uyb0RvYy54bWxQSwECLQAUAAYACAAAACEA/zb6gNwAAAAFAQAADwAAAAAAAAAAAAAA&#10;AACOBAAAZHJzL2Rvd25yZXYueG1sUEsFBgAAAAAEAAQA8wAAAJcFAAAAAA==&#10;" fillcolor="#a5a5a5 [2092]" stroked="f">
              <v:textbox>
                <w:txbxContent>
                  <w:p w14:paraId="3289561A"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A1E5CEA" wp14:editId="39DF4936">
              <wp:simplePos x="0" y="0"/>
              <wp:positionH relativeFrom="column">
                <wp:align>center</wp:align>
              </wp:positionH>
              <wp:positionV relativeFrom="page">
                <wp:align>top</wp:align>
              </wp:positionV>
              <wp:extent cx="7700400" cy="396000"/>
              <wp:effectExtent l="0" t="0" r="0" b="4445"/>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98063B1"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1E5CEA" id="Text Box 1168" o:spid="_x0000_s1030" type="#_x0000_t202" style="position:absolute;margin-left:0;margin-top:0;width:606.35pt;height:31.2pt;z-index:2516807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" fillcolor="#a5a5a5 [2092]" stroked="f">
              <v:textbox>
                <w:txbxContent>
                  <w:p w14:paraId="298063B1"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PAPER</w:t>
    </w:r>
    <w:r w:rsidRPr="00E70DCE">
      <w:rPr>
        <w:rFonts w:cstheme="minorHAnsi"/>
        <w:color w:val="999999"/>
        <w:sz w:val="20"/>
        <w:szCs w:val="20"/>
      </w:rPr>
      <w:tab/>
    </w:r>
    <w:r>
      <w:rPr>
        <w:rFonts w:cstheme="minorHAnsi"/>
        <w:b/>
        <w:color w:val="999999"/>
        <w:sz w:val="20"/>
        <w:szCs w:val="20"/>
      </w:rPr>
      <w:t>Metallomics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F8F" w14:textId="77777777" w:rsidR="001C3AD2" w:rsidRDefault="001C3AD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6086C0B" wp14:editId="4C25AA2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B2061CA"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086C0B"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B2061CA"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Metallomics</w:t>
    </w:r>
    <w:r>
      <w:rPr>
        <w:b/>
        <w:sz w:val="32"/>
        <w:szCs w:val="32"/>
      </w:rPr>
      <w:tab/>
    </w:r>
    <w:r>
      <w:rPr>
        <w:b/>
        <w:noProof/>
        <w:sz w:val="32"/>
        <w:szCs w:val="32"/>
        <w:lang w:eastAsia="en-GB"/>
      </w:rPr>
      <w:drawing>
        <wp:inline distT="0" distB="0" distL="0" distR="0" wp14:anchorId="5BFD70EF" wp14:editId="24E267B4">
          <wp:extent cx="972312" cy="6492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52465E14" w14:textId="77777777" w:rsidR="001C3AD2" w:rsidRPr="00180ABE" w:rsidRDefault="001C3AD2" w:rsidP="006225C3">
    <w:pPr>
      <w:pStyle w:val="Header"/>
      <w:pBdr>
        <w:top w:val="single" w:sz="4" w:space="9" w:color="9CB8C7"/>
        <w:left w:val="single" w:sz="4" w:space="6" w:color="9CB8C7"/>
        <w:bottom w:val="single" w:sz="4" w:space="9" w:color="9CB8C7"/>
        <w:right w:val="single" w:sz="4" w:space="6" w:color="9CB8C7"/>
      </w:pBdr>
      <w:shd w:val="clear" w:color="auto" w:fill="9CB8C7"/>
      <w:tabs>
        <w:tab w:val="clear" w:pos="4513"/>
        <w:tab w:val="clear" w:pos="9026"/>
        <w:tab w:val="left" w:pos="4178"/>
      </w:tabs>
      <w:spacing w:after="240"/>
      <w:ind w:left="170" w:right="170"/>
      <w:rPr>
        <w:rFonts w:cstheme="minorHAnsi"/>
        <w:color w:val="FFFFFF" w:themeColor="background1"/>
        <w:sz w:val="32"/>
        <w:szCs w:val="32"/>
      </w:rPr>
    </w:pPr>
    <w:r>
      <w:rPr>
        <w:rFonts w:cstheme="minorHAnsi"/>
        <w:color w:val="FFFFFF" w:themeColor="background1"/>
        <w:sz w:val="32"/>
        <w:szCs w:val="32"/>
      </w:rPr>
      <w:t>PAPER</w:t>
    </w:r>
    <w:r>
      <w:rPr>
        <w:rFonts w:cstheme="minorHAnsi"/>
        <w:color w:val="FFFFFF" w:themeColor="background1"/>
        <w:sz w:val="32"/>
        <w:szCs w:val="32"/>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DD27B" w14:textId="77777777" w:rsidR="001C3AD2" w:rsidRPr="00E70DCE" w:rsidRDefault="001C3AD2" w:rsidP="00904E1B">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8720" behindDoc="0" locked="0" layoutInCell="1" allowOverlap="1" wp14:anchorId="290D7C87" wp14:editId="056EFDBF">
              <wp:simplePos x="0" y="0"/>
              <wp:positionH relativeFrom="column">
                <wp:align>center</wp:align>
              </wp:positionH>
              <wp:positionV relativeFrom="page">
                <wp:align>bottom</wp:align>
              </wp:positionV>
              <wp:extent cx="7700400" cy="396000"/>
              <wp:effectExtent l="0" t="0" r="0" b="4445"/>
              <wp:wrapNone/>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353A8F0"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0D7C87" id="_x0000_t202" coordsize="21600,21600" o:spt="202" path="m,l,21600r21600,l21600,xe">
              <v:stroke joinstyle="miter"/>
              <v:path gradientshapeok="t" o:connecttype="rect"/>
            </v:shapetype>
            <v:shape id="_x0000_s1033" type="#_x0000_t202" style="position:absolute;margin-left:0;margin-top:0;width:606.35pt;height:31.2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" fillcolor="#a5a5a5 [2092]" stroked="f">
              <v:textbox>
                <w:txbxContent>
                  <w:p w14:paraId="2353A8F0"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E092C6E" wp14:editId="10FA399A">
              <wp:simplePos x="0" y="0"/>
              <wp:positionH relativeFrom="column">
                <wp:align>center</wp:align>
              </wp:positionH>
              <wp:positionV relativeFrom="page">
                <wp:align>top</wp:align>
              </wp:positionV>
              <wp:extent cx="7700400" cy="396000"/>
              <wp:effectExtent l="0" t="0" r="0" b="4445"/>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D84ACE6"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092C6E" id="Text Box 1166" o:spid="_x0000_s1034" type="#_x0000_t202" style="position:absolute;margin-left:0;margin-top:0;width:606.35pt;height:31.2pt;z-index:2516776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" fillcolor="#a5a5a5 [2092]" stroked="f">
              <v:textbox>
                <w:txbxContent>
                  <w:p w14:paraId="0D84ACE6" w14:textId="77777777" w:rsidR="001C3AD2" w:rsidRPr="00F20A7C" w:rsidRDefault="001C3AD2" w:rsidP="00904E1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PAPER</w:t>
    </w:r>
    <w:r w:rsidRPr="00E70DCE">
      <w:rPr>
        <w:rFonts w:cstheme="minorHAnsi"/>
        <w:color w:val="999999"/>
        <w:sz w:val="20"/>
        <w:szCs w:val="20"/>
      </w:rPr>
      <w:tab/>
    </w:r>
    <w:r>
      <w:rPr>
        <w:rFonts w:cstheme="minorHAnsi"/>
        <w:b/>
        <w:color w:val="999999"/>
        <w:sz w:val="20"/>
        <w:szCs w:val="20"/>
      </w:rPr>
      <w:t>Metallomics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8D8C4" w14:textId="77777777" w:rsidR="001C3AD2" w:rsidRPr="00E70DCE" w:rsidRDefault="001C3AD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5648" behindDoc="0" locked="0" layoutInCell="1" allowOverlap="1" wp14:anchorId="6A8080EA" wp14:editId="5EDE8525">
              <wp:simplePos x="0" y="0"/>
              <wp:positionH relativeFrom="column">
                <wp:align>center</wp:align>
              </wp:positionH>
              <wp:positionV relativeFrom="page">
                <wp:align>bottom</wp:align>
              </wp:positionV>
              <wp:extent cx="7700400" cy="396000"/>
              <wp:effectExtent l="0" t="0" r="0" b="4445"/>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F24364D"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8080EA" id="_x0000_t202" coordsize="21600,21600" o:spt="202" path="m,l,21600r21600,l21600,xe">
              <v:stroke joinstyle="miter"/>
              <v:path gradientshapeok="t" o:connecttype="rect"/>
            </v:shapetype>
            <v:shape id="_x0000_s1035" type="#_x0000_t202" style="position:absolute;margin-left:0;margin-top:0;width:606.35pt;height:31.2pt;z-index:2516756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uETwvDQCAABKBAAADgAAAAAAAAAAAAAAAAAu&#10;AgAAZHJzL2Uyb0RvYy54bWxQSwECLQAUAAYACAAAACEA/zb6gNwAAAAFAQAADwAAAAAAAAAAAAAA&#10;AACOBAAAZHJzL2Rvd25yZXYueG1sUEsFBgAAAAAEAAQA8wAAAJcFAAAAAA==&#10;" fillcolor="#a5a5a5 [2092]" stroked="f">
              <v:textbox>
                <w:txbxContent>
                  <w:p w14:paraId="5F24364D"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9A6CB1D" wp14:editId="2ECAD5E0">
              <wp:simplePos x="0" y="0"/>
              <wp:positionH relativeFrom="column">
                <wp:align>center</wp:align>
              </wp:positionH>
              <wp:positionV relativeFrom="page">
                <wp:align>top</wp:align>
              </wp:positionV>
              <wp:extent cx="7700400" cy="396000"/>
              <wp:effectExtent l="0" t="0" r="0" b="4445"/>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E537436"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6CB1D" id="Text Box 1158" o:spid="_x0000_s1036" type="#_x0000_t202" style="position:absolute;margin-left:0;margin-top:0;width:606.35pt;height:31.2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" fillcolor="#a5a5a5 [2092]" stroked="f">
              <v:textbox>
                <w:txbxContent>
                  <w:p w14:paraId="4E537436" w14:textId="77777777" w:rsidR="001C3AD2" w:rsidRPr="00F20A7C" w:rsidRDefault="001C3AD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CE5482"/>
    <w:multiLevelType w:val="hybridMultilevel"/>
    <w:tmpl w:val="89284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E616AE"/>
    <w:multiLevelType w:val="multilevel"/>
    <w:tmpl w:val="80CCBA4E"/>
    <w:lvl w:ilvl="0">
      <w:start w:val="1"/>
      <w:numFmt w:val="decimal"/>
      <w:lvlText w:val="%1."/>
      <w:lvlJc w:val="left"/>
      <w:pPr>
        <w:tabs>
          <w:tab w:val="num" w:pos="720"/>
        </w:tabs>
        <w:ind w:left="720" w:hanging="360"/>
      </w:pPr>
    </w:lvl>
    <w:lvl w:ilvl="1">
      <w:start w:val="1"/>
      <w:numFmt w:val="decimal"/>
      <w:lvlText w:val="%2."/>
      <w:lvlJc w:val="left"/>
      <w:pPr>
        <w:tabs>
          <w:tab w:val="num" w:pos="1778"/>
        </w:tabs>
        <w:ind w:left="1778"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5A4A5E"/>
    <w:multiLevelType w:val="hybridMultilevel"/>
    <w:tmpl w:val="82E64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9"/>
  </w:num>
  <w:num w:numId="5">
    <w:abstractNumId w:val="6"/>
  </w:num>
  <w:num w:numId="6">
    <w:abstractNumId w:val="2"/>
  </w:num>
  <w:num w:numId="7">
    <w:abstractNumId w:val="5"/>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attachedTemplate r:id="rId1"/>
  <w:stylePaneSortMethod w:val="0000"/>
  <w:defaultTabStop w:val="284"/>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rf5z0tpztzwked0vl59vrqpep2v2azv0ee&quot;&gt;Metallomics paper&lt;record-ids&gt;&lt;item&gt;2&lt;/item&gt;&lt;item&gt;5&lt;/item&gt;&lt;/record-ids&gt;&lt;/item&gt;&lt;/Libraries&gt;"/>
  </w:docVars>
  <w:rsids>
    <w:rsidRoot w:val="001B6AF4"/>
    <w:rsid w:val="00004E14"/>
    <w:rsid w:val="00005B8A"/>
    <w:rsid w:val="00013D43"/>
    <w:rsid w:val="00020245"/>
    <w:rsid w:val="00022D8A"/>
    <w:rsid w:val="000322AF"/>
    <w:rsid w:val="00037EC3"/>
    <w:rsid w:val="00037FB7"/>
    <w:rsid w:val="00055C7A"/>
    <w:rsid w:val="000622D1"/>
    <w:rsid w:val="00062EE5"/>
    <w:rsid w:val="00071E41"/>
    <w:rsid w:val="00073639"/>
    <w:rsid w:val="00082015"/>
    <w:rsid w:val="0008262E"/>
    <w:rsid w:val="00092726"/>
    <w:rsid w:val="000937E3"/>
    <w:rsid w:val="000951D0"/>
    <w:rsid w:val="000A2670"/>
    <w:rsid w:val="000B2215"/>
    <w:rsid w:val="000B2604"/>
    <w:rsid w:val="000B43FE"/>
    <w:rsid w:val="000C0A9D"/>
    <w:rsid w:val="000C1F01"/>
    <w:rsid w:val="000D24D7"/>
    <w:rsid w:val="000D2FAC"/>
    <w:rsid w:val="000D5891"/>
    <w:rsid w:val="000D6963"/>
    <w:rsid w:val="000E7A32"/>
    <w:rsid w:val="000F0959"/>
    <w:rsid w:val="000F16D1"/>
    <w:rsid w:val="000F3A41"/>
    <w:rsid w:val="000F5FE6"/>
    <w:rsid w:val="00101B28"/>
    <w:rsid w:val="00104795"/>
    <w:rsid w:val="0011121D"/>
    <w:rsid w:val="00120227"/>
    <w:rsid w:val="00122158"/>
    <w:rsid w:val="00126027"/>
    <w:rsid w:val="001316C6"/>
    <w:rsid w:val="001330EA"/>
    <w:rsid w:val="0013782D"/>
    <w:rsid w:val="001440B8"/>
    <w:rsid w:val="00144ED6"/>
    <w:rsid w:val="001508E9"/>
    <w:rsid w:val="0015095B"/>
    <w:rsid w:val="00153251"/>
    <w:rsid w:val="00162413"/>
    <w:rsid w:val="00162864"/>
    <w:rsid w:val="001633D9"/>
    <w:rsid w:val="00165634"/>
    <w:rsid w:val="00166468"/>
    <w:rsid w:val="00171F37"/>
    <w:rsid w:val="00176E98"/>
    <w:rsid w:val="00180ABE"/>
    <w:rsid w:val="001847AE"/>
    <w:rsid w:val="001923AB"/>
    <w:rsid w:val="00197A45"/>
    <w:rsid w:val="001A010D"/>
    <w:rsid w:val="001A09A6"/>
    <w:rsid w:val="001B2729"/>
    <w:rsid w:val="001B3C95"/>
    <w:rsid w:val="001B6AF4"/>
    <w:rsid w:val="001B6E40"/>
    <w:rsid w:val="001B721A"/>
    <w:rsid w:val="001B7894"/>
    <w:rsid w:val="001C1B56"/>
    <w:rsid w:val="001C1EB8"/>
    <w:rsid w:val="001C2A90"/>
    <w:rsid w:val="001C3AD2"/>
    <w:rsid w:val="001D55D2"/>
    <w:rsid w:val="001F652F"/>
    <w:rsid w:val="00200AE0"/>
    <w:rsid w:val="00206A82"/>
    <w:rsid w:val="00214BEC"/>
    <w:rsid w:val="00214E9F"/>
    <w:rsid w:val="002169CC"/>
    <w:rsid w:val="00217B32"/>
    <w:rsid w:val="00221240"/>
    <w:rsid w:val="00236F85"/>
    <w:rsid w:val="00237B96"/>
    <w:rsid w:val="00237C8A"/>
    <w:rsid w:val="0024022C"/>
    <w:rsid w:val="002415B0"/>
    <w:rsid w:val="00241ACD"/>
    <w:rsid w:val="00242992"/>
    <w:rsid w:val="002462FE"/>
    <w:rsid w:val="00247A34"/>
    <w:rsid w:val="00253551"/>
    <w:rsid w:val="0026535A"/>
    <w:rsid w:val="00270DD5"/>
    <w:rsid w:val="00271235"/>
    <w:rsid w:val="00272D1B"/>
    <w:rsid w:val="00272D6F"/>
    <w:rsid w:val="00276298"/>
    <w:rsid w:val="00277512"/>
    <w:rsid w:val="00280C74"/>
    <w:rsid w:val="00281374"/>
    <w:rsid w:val="00281468"/>
    <w:rsid w:val="00282172"/>
    <w:rsid w:val="00291AA3"/>
    <w:rsid w:val="00291EC7"/>
    <w:rsid w:val="002A11D8"/>
    <w:rsid w:val="002A4FC1"/>
    <w:rsid w:val="002A5421"/>
    <w:rsid w:val="002B2406"/>
    <w:rsid w:val="002B3EAD"/>
    <w:rsid w:val="002B42FB"/>
    <w:rsid w:val="002B5C6C"/>
    <w:rsid w:val="002C0803"/>
    <w:rsid w:val="002C251C"/>
    <w:rsid w:val="002C3D7C"/>
    <w:rsid w:val="002D3523"/>
    <w:rsid w:val="002D38CE"/>
    <w:rsid w:val="002D3D71"/>
    <w:rsid w:val="002E1F17"/>
    <w:rsid w:val="002E38EE"/>
    <w:rsid w:val="002E5B1D"/>
    <w:rsid w:val="002F1068"/>
    <w:rsid w:val="002F1645"/>
    <w:rsid w:val="002F2061"/>
    <w:rsid w:val="002F52C3"/>
    <w:rsid w:val="003018EA"/>
    <w:rsid w:val="0030462F"/>
    <w:rsid w:val="003102C7"/>
    <w:rsid w:val="00312F51"/>
    <w:rsid w:val="0031709B"/>
    <w:rsid w:val="003171C7"/>
    <w:rsid w:val="003203CB"/>
    <w:rsid w:val="00322C32"/>
    <w:rsid w:val="00325067"/>
    <w:rsid w:val="0032540B"/>
    <w:rsid w:val="003307AA"/>
    <w:rsid w:val="0033644F"/>
    <w:rsid w:val="00340A1F"/>
    <w:rsid w:val="00347D3D"/>
    <w:rsid w:val="00352029"/>
    <w:rsid w:val="00352AA4"/>
    <w:rsid w:val="00353991"/>
    <w:rsid w:val="00354579"/>
    <w:rsid w:val="00356F00"/>
    <w:rsid w:val="00364A68"/>
    <w:rsid w:val="00365048"/>
    <w:rsid w:val="003730A0"/>
    <w:rsid w:val="003751AC"/>
    <w:rsid w:val="003760BD"/>
    <w:rsid w:val="00377481"/>
    <w:rsid w:val="00383DD2"/>
    <w:rsid w:val="00385965"/>
    <w:rsid w:val="00392B85"/>
    <w:rsid w:val="00397AA0"/>
    <w:rsid w:val="003A16ED"/>
    <w:rsid w:val="003A18AA"/>
    <w:rsid w:val="003A2213"/>
    <w:rsid w:val="003A62C4"/>
    <w:rsid w:val="003A7E95"/>
    <w:rsid w:val="003B0ADB"/>
    <w:rsid w:val="003B2DFE"/>
    <w:rsid w:val="003B739C"/>
    <w:rsid w:val="003C5587"/>
    <w:rsid w:val="003C5B17"/>
    <w:rsid w:val="003C6313"/>
    <w:rsid w:val="003D03BF"/>
    <w:rsid w:val="003D4ECA"/>
    <w:rsid w:val="003D6715"/>
    <w:rsid w:val="003E0241"/>
    <w:rsid w:val="003E46B9"/>
    <w:rsid w:val="003E55B2"/>
    <w:rsid w:val="003F0DE5"/>
    <w:rsid w:val="003F2EBD"/>
    <w:rsid w:val="0040301D"/>
    <w:rsid w:val="004166D0"/>
    <w:rsid w:val="004211E1"/>
    <w:rsid w:val="0043180D"/>
    <w:rsid w:val="004414A5"/>
    <w:rsid w:val="0044700B"/>
    <w:rsid w:val="00447DD3"/>
    <w:rsid w:val="00447E2A"/>
    <w:rsid w:val="0045738D"/>
    <w:rsid w:val="004652BB"/>
    <w:rsid w:val="00467171"/>
    <w:rsid w:val="00467C80"/>
    <w:rsid w:val="00470660"/>
    <w:rsid w:val="00474052"/>
    <w:rsid w:val="0047561C"/>
    <w:rsid w:val="00476D80"/>
    <w:rsid w:val="0048034E"/>
    <w:rsid w:val="004845BE"/>
    <w:rsid w:val="004845F3"/>
    <w:rsid w:val="004851C6"/>
    <w:rsid w:val="004877C8"/>
    <w:rsid w:val="00487EAD"/>
    <w:rsid w:val="004901D3"/>
    <w:rsid w:val="004914E5"/>
    <w:rsid w:val="00491E4E"/>
    <w:rsid w:val="00493E6C"/>
    <w:rsid w:val="004A10C2"/>
    <w:rsid w:val="004A2087"/>
    <w:rsid w:val="004A41E7"/>
    <w:rsid w:val="004A6C53"/>
    <w:rsid w:val="004B44B8"/>
    <w:rsid w:val="004B5EA4"/>
    <w:rsid w:val="004B7FAD"/>
    <w:rsid w:val="004C531E"/>
    <w:rsid w:val="004C6C90"/>
    <w:rsid w:val="004D3AD2"/>
    <w:rsid w:val="004D5238"/>
    <w:rsid w:val="004E0783"/>
    <w:rsid w:val="004E228B"/>
    <w:rsid w:val="005037CD"/>
    <w:rsid w:val="00504795"/>
    <w:rsid w:val="00504F09"/>
    <w:rsid w:val="0050707A"/>
    <w:rsid w:val="005100DB"/>
    <w:rsid w:val="00514CBA"/>
    <w:rsid w:val="0051510F"/>
    <w:rsid w:val="005179B8"/>
    <w:rsid w:val="0052630A"/>
    <w:rsid w:val="005271F1"/>
    <w:rsid w:val="0053177A"/>
    <w:rsid w:val="00533EA1"/>
    <w:rsid w:val="0053593B"/>
    <w:rsid w:val="0053625A"/>
    <w:rsid w:val="00546AD9"/>
    <w:rsid w:val="00552374"/>
    <w:rsid w:val="00557FDA"/>
    <w:rsid w:val="0056119F"/>
    <w:rsid w:val="00563C84"/>
    <w:rsid w:val="00565C88"/>
    <w:rsid w:val="00572ED7"/>
    <w:rsid w:val="00573177"/>
    <w:rsid w:val="005771C3"/>
    <w:rsid w:val="00577B54"/>
    <w:rsid w:val="0058097F"/>
    <w:rsid w:val="00586158"/>
    <w:rsid w:val="005873AD"/>
    <w:rsid w:val="00590F6D"/>
    <w:rsid w:val="005A4094"/>
    <w:rsid w:val="005A4DBE"/>
    <w:rsid w:val="005A5A6D"/>
    <w:rsid w:val="005A5ED7"/>
    <w:rsid w:val="005A74A8"/>
    <w:rsid w:val="005C066B"/>
    <w:rsid w:val="005C1743"/>
    <w:rsid w:val="005C1A41"/>
    <w:rsid w:val="005C4565"/>
    <w:rsid w:val="005C7431"/>
    <w:rsid w:val="005D0E6E"/>
    <w:rsid w:val="005D278C"/>
    <w:rsid w:val="005E05CD"/>
    <w:rsid w:val="005E16D8"/>
    <w:rsid w:val="005E23D1"/>
    <w:rsid w:val="005E43BA"/>
    <w:rsid w:val="005F1F0B"/>
    <w:rsid w:val="005F490F"/>
    <w:rsid w:val="005F491C"/>
    <w:rsid w:val="00604073"/>
    <w:rsid w:val="0061572F"/>
    <w:rsid w:val="0061594B"/>
    <w:rsid w:val="00617679"/>
    <w:rsid w:val="006222A9"/>
    <w:rsid w:val="006225AA"/>
    <w:rsid w:val="006225C3"/>
    <w:rsid w:val="00622CFC"/>
    <w:rsid w:val="00625E1D"/>
    <w:rsid w:val="00631441"/>
    <w:rsid w:val="00631724"/>
    <w:rsid w:val="006330B6"/>
    <w:rsid w:val="006355AA"/>
    <w:rsid w:val="00641030"/>
    <w:rsid w:val="00645D52"/>
    <w:rsid w:val="0065133B"/>
    <w:rsid w:val="006525A5"/>
    <w:rsid w:val="00653689"/>
    <w:rsid w:val="006556AC"/>
    <w:rsid w:val="00655B3C"/>
    <w:rsid w:val="006602F1"/>
    <w:rsid w:val="0066522F"/>
    <w:rsid w:val="00670ED4"/>
    <w:rsid w:val="00672928"/>
    <w:rsid w:val="00674A86"/>
    <w:rsid w:val="006812D4"/>
    <w:rsid w:val="00690353"/>
    <w:rsid w:val="00694DDD"/>
    <w:rsid w:val="00697C18"/>
    <w:rsid w:val="006A684D"/>
    <w:rsid w:val="006A69C8"/>
    <w:rsid w:val="006B65FA"/>
    <w:rsid w:val="006C0665"/>
    <w:rsid w:val="006C3E4D"/>
    <w:rsid w:val="006C745B"/>
    <w:rsid w:val="006D2854"/>
    <w:rsid w:val="006D6163"/>
    <w:rsid w:val="006E18D2"/>
    <w:rsid w:val="006E58B1"/>
    <w:rsid w:val="006E76D9"/>
    <w:rsid w:val="006F01C4"/>
    <w:rsid w:val="006F0E87"/>
    <w:rsid w:val="006F1570"/>
    <w:rsid w:val="006F4231"/>
    <w:rsid w:val="006F487B"/>
    <w:rsid w:val="006F55E5"/>
    <w:rsid w:val="006F740B"/>
    <w:rsid w:val="00701C32"/>
    <w:rsid w:val="007025E8"/>
    <w:rsid w:val="00705175"/>
    <w:rsid w:val="0071064C"/>
    <w:rsid w:val="00710D8A"/>
    <w:rsid w:val="00716C7C"/>
    <w:rsid w:val="00717F98"/>
    <w:rsid w:val="00726FC5"/>
    <w:rsid w:val="00726FDA"/>
    <w:rsid w:val="00741078"/>
    <w:rsid w:val="00741B4E"/>
    <w:rsid w:val="00742311"/>
    <w:rsid w:val="00744A41"/>
    <w:rsid w:val="00757A1B"/>
    <w:rsid w:val="00763DCF"/>
    <w:rsid w:val="0076408F"/>
    <w:rsid w:val="0077124F"/>
    <w:rsid w:val="00771ADC"/>
    <w:rsid w:val="007751C0"/>
    <w:rsid w:val="00777F6C"/>
    <w:rsid w:val="00780A41"/>
    <w:rsid w:val="00782334"/>
    <w:rsid w:val="0078605F"/>
    <w:rsid w:val="007864FE"/>
    <w:rsid w:val="00791CF7"/>
    <w:rsid w:val="00794787"/>
    <w:rsid w:val="007A37D8"/>
    <w:rsid w:val="007A5D37"/>
    <w:rsid w:val="007A6A9A"/>
    <w:rsid w:val="007B7C4E"/>
    <w:rsid w:val="007C03DF"/>
    <w:rsid w:val="007C281E"/>
    <w:rsid w:val="007C3D03"/>
    <w:rsid w:val="007D009C"/>
    <w:rsid w:val="007D1EFA"/>
    <w:rsid w:val="007D5FE4"/>
    <w:rsid w:val="007E08A6"/>
    <w:rsid w:val="00805400"/>
    <w:rsid w:val="00816FFD"/>
    <w:rsid w:val="00817445"/>
    <w:rsid w:val="00821319"/>
    <w:rsid w:val="008268D2"/>
    <w:rsid w:val="00827199"/>
    <w:rsid w:val="00830C83"/>
    <w:rsid w:val="00832045"/>
    <w:rsid w:val="00841C54"/>
    <w:rsid w:val="00843E8B"/>
    <w:rsid w:val="008472B1"/>
    <w:rsid w:val="00851485"/>
    <w:rsid w:val="008560DE"/>
    <w:rsid w:val="008627D0"/>
    <w:rsid w:val="0087469E"/>
    <w:rsid w:val="00875F5B"/>
    <w:rsid w:val="0088282F"/>
    <w:rsid w:val="008830E8"/>
    <w:rsid w:val="0088525A"/>
    <w:rsid w:val="008924F7"/>
    <w:rsid w:val="00894241"/>
    <w:rsid w:val="008A0D60"/>
    <w:rsid w:val="008A6B2C"/>
    <w:rsid w:val="008B0EC5"/>
    <w:rsid w:val="008B349C"/>
    <w:rsid w:val="008C06D3"/>
    <w:rsid w:val="008C1387"/>
    <w:rsid w:val="008C682F"/>
    <w:rsid w:val="008D1E64"/>
    <w:rsid w:val="008D57C0"/>
    <w:rsid w:val="008E12FA"/>
    <w:rsid w:val="008E509B"/>
    <w:rsid w:val="008F4811"/>
    <w:rsid w:val="008F525A"/>
    <w:rsid w:val="008F7935"/>
    <w:rsid w:val="009026D4"/>
    <w:rsid w:val="0090477E"/>
    <w:rsid w:val="00904DB6"/>
    <w:rsid w:val="00904E1B"/>
    <w:rsid w:val="009117F2"/>
    <w:rsid w:val="00913B76"/>
    <w:rsid w:val="00914BE8"/>
    <w:rsid w:val="0092690C"/>
    <w:rsid w:val="0092763E"/>
    <w:rsid w:val="009314D8"/>
    <w:rsid w:val="009316A6"/>
    <w:rsid w:val="00931721"/>
    <w:rsid w:val="00934DA4"/>
    <w:rsid w:val="0093505D"/>
    <w:rsid w:val="00936114"/>
    <w:rsid w:val="009400E9"/>
    <w:rsid w:val="00942C79"/>
    <w:rsid w:val="00946830"/>
    <w:rsid w:val="00952856"/>
    <w:rsid w:val="009559D9"/>
    <w:rsid w:val="00962779"/>
    <w:rsid w:val="009654EC"/>
    <w:rsid w:val="00965535"/>
    <w:rsid w:val="00971509"/>
    <w:rsid w:val="0097401F"/>
    <w:rsid w:val="009918D9"/>
    <w:rsid w:val="00993D78"/>
    <w:rsid w:val="009A392D"/>
    <w:rsid w:val="009A6142"/>
    <w:rsid w:val="009B5725"/>
    <w:rsid w:val="009B7D6D"/>
    <w:rsid w:val="009C3907"/>
    <w:rsid w:val="009D0055"/>
    <w:rsid w:val="009D026F"/>
    <w:rsid w:val="009D17C3"/>
    <w:rsid w:val="009D47C2"/>
    <w:rsid w:val="009D5143"/>
    <w:rsid w:val="009E26D6"/>
    <w:rsid w:val="009E51F8"/>
    <w:rsid w:val="009E7C12"/>
    <w:rsid w:val="009F2649"/>
    <w:rsid w:val="009F3FA3"/>
    <w:rsid w:val="00A01E88"/>
    <w:rsid w:val="00A05364"/>
    <w:rsid w:val="00A05D5F"/>
    <w:rsid w:val="00A074D7"/>
    <w:rsid w:val="00A07728"/>
    <w:rsid w:val="00A15DBC"/>
    <w:rsid w:val="00A17D23"/>
    <w:rsid w:val="00A17F08"/>
    <w:rsid w:val="00A207FF"/>
    <w:rsid w:val="00A208E1"/>
    <w:rsid w:val="00A24E2F"/>
    <w:rsid w:val="00A312C5"/>
    <w:rsid w:val="00A33930"/>
    <w:rsid w:val="00A33C00"/>
    <w:rsid w:val="00A44965"/>
    <w:rsid w:val="00A46147"/>
    <w:rsid w:val="00A521AB"/>
    <w:rsid w:val="00A56CD0"/>
    <w:rsid w:val="00A61D3E"/>
    <w:rsid w:val="00A6290C"/>
    <w:rsid w:val="00A64E6F"/>
    <w:rsid w:val="00A664C8"/>
    <w:rsid w:val="00A739B5"/>
    <w:rsid w:val="00A74745"/>
    <w:rsid w:val="00A7643E"/>
    <w:rsid w:val="00A76E7F"/>
    <w:rsid w:val="00A828D5"/>
    <w:rsid w:val="00A83BBA"/>
    <w:rsid w:val="00A843A7"/>
    <w:rsid w:val="00A90CCA"/>
    <w:rsid w:val="00A91D0F"/>
    <w:rsid w:val="00A9649E"/>
    <w:rsid w:val="00A97348"/>
    <w:rsid w:val="00AA1341"/>
    <w:rsid w:val="00AA63D8"/>
    <w:rsid w:val="00AA7FE0"/>
    <w:rsid w:val="00AB16D0"/>
    <w:rsid w:val="00AB2C1B"/>
    <w:rsid w:val="00AB7E9F"/>
    <w:rsid w:val="00AC37F8"/>
    <w:rsid w:val="00AC3BF2"/>
    <w:rsid w:val="00AD5483"/>
    <w:rsid w:val="00AE047A"/>
    <w:rsid w:val="00AE4B00"/>
    <w:rsid w:val="00AF0249"/>
    <w:rsid w:val="00AF1442"/>
    <w:rsid w:val="00AF150F"/>
    <w:rsid w:val="00AF3266"/>
    <w:rsid w:val="00AF4737"/>
    <w:rsid w:val="00B0470A"/>
    <w:rsid w:val="00B07043"/>
    <w:rsid w:val="00B1272A"/>
    <w:rsid w:val="00B1641D"/>
    <w:rsid w:val="00B20957"/>
    <w:rsid w:val="00B22837"/>
    <w:rsid w:val="00B2364D"/>
    <w:rsid w:val="00B45EEF"/>
    <w:rsid w:val="00B53582"/>
    <w:rsid w:val="00B56623"/>
    <w:rsid w:val="00B6239D"/>
    <w:rsid w:val="00B630AF"/>
    <w:rsid w:val="00B6643D"/>
    <w:rsid w:val="00B67630"/>
    <w:rsid w:val="00B70B18"/>
    <w:rsid w:val="00B722DE"/>
    <w:rsid w:val="00B724C2"/>
    <w:rsid w:val="00B80B17"/>
    <w:rsid w:val="00B80DDB"/>
    <w:rsid w:val="00B81060"/>
    <w:rsid w:val="00B81EE1"/>
    <w:rsid w:val="00B92FC2"/>
    <w:rsid w:val="00B9392D"/>
    <w:rsid w:val="00B94B3F"/>
    <w:rsid w:val="00BA74B6"/>
    <w:rsid w:val="00BA761E"/>
    <w:rsid w:val="00BB3F96"/>
    <w:rsid w:val="00BB3FBE"/>
    <w:rsid w:val="00BB6E33"/>
    <w:rsid w:val="00BC3E8A"/>
    <w:rsid w:val="00BC603D"/>
    <w:rsid w:val="00BC6C13"/>
    <w:rsid w:val="00BD02D4"/>
    <w:rsid w:val="00BD63B6"/>
    <w:rsid w:val="00BE01E8"/>
    <w:rsid w:val="00C03CE1"/>
    <w:rsid w:val="00C205D6"/>
    <w:rsid w:val="00C3016F"/>
    <w:rsid w:val="00C31922"/>
    <w:rsid w:val="00C32EDF"/>
    <w:rsid w:val="00C405FD"/>
    <w:rsid w:val="00C42573"/>
    <w:rsid w:val="00C438D0"/>
    <w:rsid w:val="00C5024A"/>
    <w:rsid w:val="00C5539E"/>
    <w:rsid w:val="00C57107"/>
    <w:rsid w:val="00C573B3"/>
    <w:rsid w:val="00C610DB"/>
    <w:rsid w:val="00C62C2D"/>
    <w:rsid w:val="00C648B6"/>
    <w:rsid w:val="00C706C1"/>
    <w:rsid w:val="00C714ED"/>
    <w:rsid w:val="00C77D42"/>
    <w:rsid w:val="00C9049F"/>
    <w:rsid w:val="00C9227C"/>
    <w:rsid w:val="00C9557D"/>
    <w:rsid w:val="00C96F20"/>
    <w:rsid w:val="00CA2740"/>
    <w:rsid w:val="00CB1FC8"/>
    <w:rsid w:val="00CB6623"/>
    <w:rsid w:val="00CB7B4A"/>
    <w:rsid w:val="00CC12E6"/>
    <w:rsid w:val="00CC2E25"/>
    <w:rsid w:val="00CC56EE"/>
    <w:rsid w:val="00CC6FFB"/>
    <w:rsid w:val="00CC7C64"/>
    <w:rsid w:val="00CD0B47"/>
    <w:rsid w:val="00CF5F1A"/>
    <w:rsid w:val="00D010E8"/>
    <w:rsid w:val="00D02C04"/>
    <w:rsid w:val="00D07E15"/>
    <w:rsid w:val="00D1335F"/>
    <w:rsid w:val="00D138E8"/>
    <w:rsid w:val="00D14C68"/>
    <w:rsid w:val="00D16C00"/>
    <w:rsid w:val="00D16ECE"/>
    <w:rsid w:val="00D20259"/>
    <w:rsid w:val="00D208BA"/>
    <w:rsid w:val="00D21668"/>
    <w:rsid w:val="00D216BC"/>
    <w:rsid w:val="00D23C37"/>
    <w:rsid w:val="00D266FC"/>
    <w:rsid w:val="00D3759F"/>
    <w:rsid w:val="00D419AE"/>
    <w:rsid w:val="00D42F8F"/>
    <w:rsid w:val="00D44C2B"/>
    <w:rsid w:val="00D45ADF"/>
    <w:rsid w:val="00D469C0"/>
    <w:rsid w:val="00D46D4C"/>
    <w:rsid w:val="00D50465"/>
    <w:rsid w:val="00D504F9"/>
    <w:rsid w:val="00D517E4"/>
    <w:rsid w:val="00D52347"/>
    <w:rsid w:val="00D5426B"/>
    <w:rsid w:val="00D63069"/>
    <w:rsid w:val="00D856AE"/>
    <w:rsid w:val="00DA07F1"/>
    <w:rsid w:val="00DA33AE"/>
    <w:rsid w:val="00DB2913"/>
    <w:rsid w:val="00DC7437"/>
    <w:rsid w:val="00DD06F4"/>
    <w:rsid w:val="00DD26C1"/>
    <w:rsid w:val="00DD3AE3"/>
    <w:rsid w:val="00DD500F"/>
    <w:rsid w:val="00DD691B"/>
    <w:rsid w:val="00DE1E05"/>
    <w:rsid w:val="00DE2BEF"/>
    <w:rsid w:val="00DF53E4"/>
    <w:rsid w:val="00E110DA"/>
    <w:rsid w:val="00E2136E"/>
    <w:rsid w:val="00E246AE"/>
    <w:rsid w:val="00E25AF8"/>
    <w:rsid w:val="00E30D21"/>
    <w:rsid w:val="00E31A6A"/>
    <w:rsid w:val="00E33787"/>
    <w:rsid w:val="00E348EE"/>
    <w:rsid w:val="00E36840"/>
    <w:rsid w:val="00E42005"/>
    <w:rsid w:val="00E46BDF"/>
    <w:rsid w:val="00E547DB"/>
    <w:rsid w:val="00E555BF"/>
    <w:rsid w:val="00E61949"/>
    <w:rsid w:val="00E64307"/>
    <w:rsid w:val="00E65D88"/>
    <w:rsid w:val="00E70DCE"/>
    <w:rsid w:val="00E73BA4"/>
    <w:rsid w:val="00E8156A"/>
    <w:rsid w:val="00E83215"/>
    <w:rsid w:val="00E859A1"/>
    <w:rsid w:val="00E85D01"/>
    <w:rsid w:val="00E86FB5"/>
    <w:rsid w:val="00EA09DD"/>
    <w:rsid w:val="00EA446A"/>
    <w:rsid w:val="00EA7660"/>
    <w:rsid w:val="00EA7DC1"/>
    <w:rsid w:val="00EB5BA2"/>
    <w:rsid w:val="00EB5C28"/>
    <w:rsid w:val="00ED2B00"/>
    <w:rsid w:val="00ED30E5"/>
    <w:rsid w:val="00ED5C3E"/>
    <w:rsid w:val="00EE0EE7"/>
    <w:rsid w:val="00EE3AFB"/>
    <w:rsid w:val="00EF04EB"/>
    <w:rsid w:val="00EF0D19"/>
    <w:rsid w:val="00EF1577"/>
    <w:rsid w:val="00EF3C03"/>
    <w:rsid w:val="00EF6BD4"/>
    <w:rsid w:val="00F01F5F"/>
    <w:rsid w:val="00F04B72"/>
    <w:rsid w:val="00F04E8D"/>
    <w:rsid w:val="00F05C18"/>
    <w:rsid w:val="00F157DD"/>
    <w:rsid w:val="00F15F90"/>
    <w:rsid w:val="00F1711C"/>
    <w:rsid w:val="00F21465"/>
    <w:rsid w:val="00F3524B"/>
    <w:rsid w:val="00F36064"/>
    <w:rsid w:val="00F42E55"/>
    <w:rsid w:val="00F4642D"/>
    <w:rsid w:val="00F5459F"/>
    <w:rsid w:val="00F6065C"/>
    <w:rsid w:val="00F61EB1"/>
    <w:rsid w:val="00F62C8B"/>
    <w:rsid w:val="00F66A96"/>
    <w:rsid w:val="00F71FF2"/>
    <w:rsid w:val="00F72629"/>
    <w:rsid w:val="00F802D4"/>
    <w:rsid w:val="00F81342"/>
    <w:rsid w:val="00F8388B"/>
    <w:rsid w:val="00F850CB"/>
    <w:rsid w:val="00F9007D"/>
    <w:rsid w:val="00F90540"/>
    <w:rsid w:val="00F91982"/>
    <w:rsid w:val="00F97E4A"/>
    <w:rsid w:val="00FA25D7"/>
    <w:rsid w:val="00FA2DA2"/>
    <w:rsid w:val="00FA311A"/>
    <w:rsid w:val="00FB16A8"/>
    <w:rsid w:val="00FB4A28"/>
    <w:rsid w:val="00FB5E1D"/>
    <w:rsid w:val="00FC1AAD"/>
    <w:rsid w:val="00FC27D9"/>
    <w:rsid w:val="00FC5834"/>
    <w:rsid w:val="00FE0FE8"/>
    <w:rsid w:val="00FE7958"/>
    <w:rsid w:val="00FF4830"/>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D0DA0F"/>
  <w15:docId w15:val="{CE84B04D-B20B-45F0-A215-F84B020F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3">
    <w:name w:val="heading 3"/>
    <w:basedOn w:val="Normal"/>
    <w:link w:val="Heading3Char"/>
    <w:uiPriority w:val="9"/>
    <w:qFormat/>
    <w:rsid w:val="000F5FE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PlaceholderText">
    <w:name w:val="Placeholder Text"/>
    <w:basedOn w:val="DefaultParagraphFont"/>
    <w:uiPriority w:val="99"/>
    <w:semiHidden/>
    <w:rsid w:val="009D0055"/>
    <w:rPr>
      <w:color w:val="808080"/>
    </w:rPr>
  </w:style>
  <w:style w:type="character" w:styleId="SubtleEmphasis">
    <w:name w:val="Subtle Emphasis"/>
    <w:basedOn w:val="DefaultParagraphFont"/>
    <w:uiPriority w:val="19"/>
    <w:rsid w:val="003751AC"/>
    <w:rPr>
      <w:i/>
      <w:iCs/>
      <w:color w:val="404040" w:themeColor="text1" w:themeTint="BF"/>
    </w:rPr>
  </w:style>
  <w:style w:type="character" w:styleId="Strong">
    <w:name w:val="Strong"/>
    <w:basedOn w:val="DefaultParagraphFont"/>
    <w:uiPriority w:val="22"/>
    <w:rsid w:val="003751AC"/>
    <w:rPr>
      <w:b/>
      <w:bCs/>
    </w:rPr>
  </w:style>
  <w:style w:type="character" w:styleId="SubtleReference">
    <w:name w:val="Subtle Reference"/>
    <w:basedOn w:val="DefaultParagraphFont"/>
    <w:uiPriority w:val="31"/>
    <w:rsid w:val="003751AC"/>
    <w:rPr>
      <w:smallCaps/>
      <w:color w:val="5A5A5A" w:themeColor="text1" w:themeTint="A5"/>
    </w:rPr>
  </w:style>
  <w:style w:type="character" w:styleId="Emphasis">
    <w:name w:val="Emphasis"/>
    <w:basedOn w:val="DefaultParagraphFont"/>
    <w:uiPriority w:val="20"/>
    <w:rsid w:val="003751AC"/>
    <w:rPr>
      <w:i/>
      <w:iCs/>
    </w:rPr>
  </w:style>
  <w:style w:type="paragraph" w:styleId="Bibliography">
    <w:name w:val="Bibliography"/>
    <w:basedOn w:val="Normal"/>
    <w:next w:val="Normal"/>
    <w:uiPriority w:val="37"/>
    <w:unhideWhenUsed/>
    <w:rsid w:val="00B07043"/>
    <w:pPr>
      <w:tabs>
        <w:tab w:val="left" w:pos="264"/>
      </w:tabs>
      <w:spacing w:after="0" w:line="240" w:lineRule="auto"/>
      <w:ind w:left="264" w:hanging="264"/>
    </w:pPr>
  </w:style>
  <w:style w:type="character" w:customStyle="1" w:styleId="Heading3Char">
    <w:name w:val="Heading 3 Char"/>
    <w:basedOn w:val="DefaultParagraphFont"/>
    <w:link w:val="Heading3"/>
    <w:uiPriority w:val="9"/>
    <w:rsid w:val="000F5FE6"/>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A33930"/>
    <w:rPr>
      <w:sz w:val="16"/>
      <w:szCs w:val="16"/>
    </w:rPr>
  </w:style>
  <w:style w:type="paragraph" w:styleId="CommentText">
    <w:name w:val="annotation text"/>
    <w:basedOn w:val="Normal"/>
    <w:link w:val="CommentTextChar"/>
    <w:uiPriority w:val="99"/>
    <w:semiHidden/>
    <w:unhideWhenUsed/>
    <w:rsid w:val="00A33930"/>
    <w:pPr>
      <w:spacing w:line="240" w:lineRule="auto"/>
    </w:pPr>
    <w:rPr>
      <w:sz w:val="20"/>
      <w:szCs w:val="20"/>
    </w:rPr>
  </w:style>
  <w:style w:type="character" w:customStyle="1" w:styleId="CommentTextChar">
    <w:name w:val="Comment Text Char"/>
    <w:basedOn w:val="DefaultParagraphFont"/>
    <w:link w:val="CommentText"/>
    <w:uiPriority w:val="99"/>
    <w:semiHidden/>
    <w:rsid w:val="00A33930"/>
    <w:rPr>
      <w:sz w:val="20"/>
      <w:szCs w:val="20"/>
    </w:rPr>
  </w:style>
  <w:style w:type="paragraph" w:styleId="CommentSubject">
    <w:name w:val="annotation subject"/>
    <w:basedOn w:val="CommentText"/>
    <w:next w:val="CommentText"/>
    <w:link w:val="CommentSubjectChar"/>
    <w:uiPriority w:val="99"/>
    <w:semiHidden/>
    <w:unhideWhenUsed/>
    <w:rsid w:val="00A33930"/>
    <w:rPr>
      <w:b/>
      <w:bCs/>
    </w:rPr>
  </w:style>
  <w:style w:type="character" w:customStyle="1" w:styleId="CommentSubjectChar">
    <w:name w:val="Comment Subject Char"/>
    <w:basedOn w:val="CommentTextChar"/>
    <w:link w:val="CommentSubject"/>
    <w:uiPriority w:val="99"/>
    <w:semiHidden/>
    <w:rsid w:val="00A33930"/>
    <w:rPr>
      <w:b/>
      <w:bCs/>
      <w:sz w:val="20"/>
      <w:szCs w:val="20"/>
    </w:rPr>
  </w:style>
  <w:style w:type="paragraph" w:styleId="PlainText">
    <w:name w:val="Plain Text"/>
    <w:basedOn w:val="Normal"/>
    <w:link w:val="PlainTextChar"/>
    <w:uiPriority w:val="99"/>
    <w:semiHidden/>
    <w:unhideWhenUsed/>
    <w:rsid w:val="00A01E8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1E88"/>
    <w:rPr>
      <w:rFonts w:ascii="Calibri" w:hAnsi="Calibri"/>
      <w:szCs w:val="21"/>
    </w:rPr>
  </w:style>
  <w:style w:type="character" w:customStyle="1" w:styleId="UnresolvedMention1">
    <w:name w:val="Unresolved Mention1"/>
    <w:basedOn w:val="DefaultParagraphFont"/>
    <w:uiPriority w:val="99"/>
    <w:semiHidden/>
    <w:unhideWhenUsed/>
    <w:rsid w:val="007025E8"/>
    <w:rPr>
      <w:color w:val="605E5C"/>
      <w:shd w:val="clear" w:color="auto" w:fill="E1DFDD"/>
    </w:rPr>
  </w:style>
  <w:style w:type="character" w:customStyle="1" w:styleId="mixed-citation">
    <w:name w:val="mixed-citation"/>
    <w:basedOn w:val="DefaultParagraphFont"/>
    <w:rsid w:val="00F81342"/>
  </w:style>
  <w:style w:type="character" w:customStyle="1" w:styleId="ref-journal">
    <w:name w:val="ref-journal"/>
    <w:basedOn w:val="DefaultParagraphFont"/>
    <w:rsid w:val="00F81342"/>
  </w:style>
  <w:style w:type="character" w:customStyle="1" w:styleId="ref-vol">
    <w:name w:val="ref-vol"/>
    <w:basedOn w:val="DefaultParagraphFont"/>
    <w:rsid w:val="00F81342"/>
  </w:style>
  <w:style w:type="character" w:styleId="HTMLCite">
    <w:name w:val="HTML Cite"/>
    <w:basedOn w:val="DefaultParagraphFont"/>
    <w:uiPriority w:val="99"/>
    <w:semiHidden/>
    <w:unhideWhenUsed/>
    <w:rsid w:val="00D23C37"/>
    <w:rPr>
      <w:i/>
      <w:iCs/>
    </w:rPr>
  </w:style>
  <w:style w:type="character" w:customStyle="1" w:styleId="cit-auth2">
    <w:name w:val="cit-auth2"/>
    <w:basedOn w:val="DefaultParagraphFont"/>
    <w:rsid w:val="00D23C37"/>
  </w:style>
  <w:style w:type="character" w:customStyle="1" w:styleId="cit-name-surname">
    <w:name w:val="cit-name-surname"/>
    <w:basedOn w:val="DefaultParagraphFont"/>
    <w:rsid w:val="00D23C37"/>
  </w:style>
  <w:style w:type="character" w:customStyle="1" w:styleId="cit-name-given-names">
    <w:name w:val="cit-name-given-names"/>
    <w:basedOn w:val="DefaultParagraphFont"/>
    <w:rsid w:val="00D23C37"/>
  </w:style>
  <w:style w:type="character" w:customStyle="1" w:styleId="cit-pub-date">
    <w:name w:val="cit-pub-date"/>
    <w:basedOn w:val="DefaultParagraphFont"/>
    <w:rsid w:val="00D23C37"/>
  </w:style>
  <w:style w:type="character" w:customStyle="1" w:styleId="cit-article-title">
    <w:name w:val="cit-article-title"/>
    <w:basedOn w:val="DefaultParagraphFont"/>
    <w:rsid w:val="00D23C37"/>
  </w:style>
  <w:style w:type="character" w:customStyle="1" w:styleId="cit-vol4">
    <w:name w:val="cit-vol4"/>
    <w:basedOn w:val="DefaultParagraphFont"/>
    <w:rsid w:val="00D23C37"/>
  </w:style>
  <w:style w:type="character" w:customStyle="1" w:styleId="cit-fpage">
    <w:name w:val="cit-fpage"/>
    <w:basedOn w:val="DefaultParagraphFont"/>
    <w:rsid w:val="00D23C37"/>
  </w:style>
  <w:style w:type="character" w:customStyle="1" w:styleId="cit-lpage">
    <w:name w:val="cit-lpage"/>
    <w:basedOn w:val="DefaultParagraphFont"/>
    <w:rsid w:val="00D23C37"/>
  </w:style>
  <w:style w:type="paragraph" w:customStyle="1" w:styleId="EndNoteBibliographyTitle">
    <w:name w:val="EndNote Bibliography Title"/>
    <w:basedOn w:val="Normal"/>
    <w:link w:val="EndNoteBibliographyTitleChar"/>
    <w:rsid w:val="00020245"/>
    <w:pPr>
      <w:spacing w:after="0"/>
      <w:jc w:val="center"/>
    </w:pPr>
    <w:rPr>
      <w:rFonts w:ascii="Calibri" w:hAnsi="Calibri"/>
      <w:noProof/>
      <w:sz w:val="18"/>
      <w:lang w:val="en-US"/>
    </w:rPr>
  </w:style>
  <w:style w:type="character" w:customStyle="1" w:styleId="EndNoteBibliographyTitleChar">
    <w:name w:val="EndNote Bibliography Title Char"/>
    <w:basedOn w:val="RSCI05CaptiontoFigureSchemeChartwithbottombarChar"/>
    <w:link w:val="EndNoteBibliographyTitle"/>
    <w:rsid w:val="00020245"/>
    <w:rPr>
      <w:rFonts w:ascii="Calibri" w:hAnsi="Calibri"/>
      <w:bCs w:val="0"/>
      <w:noProof/>
      <w:sz w:val="18"/>
      <w:szCs w:val="18"/>
      <w:lang w:val="en-US"/>
    </w:rPr>
  </w:style>
  <w:style w:type="paragraph" w:customStyle="1" w:styleId="EndNoteBibliography">
    <w:name w:val="EndNote Bibliography"/>
    <w:basedOn w:val="Normal"/>
    <w:link w:val="EndNoteBibliographyChar"/>
    <w:rsid w:val="00020245"/>
    <w:pPr>
      <w:spacing w:line="240" w:lineRule="auto"/>
      <w:jc w:val="both"/>
    </w:pPr>
    <w:rPr>
      <w:rFonts w:ascii="Calibri" w:hAnsi="Calibri"/>
      <w:noProof/>
      <w:sz w:val="18"/>
      <w:lang w:val="en-US"/>
    </w:rPr>
  </w:style>
  <w:style w:type="character" w:customStyle="1" w:styleId="EndNoteBibliographyChar">
    <w:name w:val="EndNote Bibliography Char"/>
    <w:basedOn w:val="RSCI05CaptiontoFigureSchemeChartwithbottombarChar"/>
    <w:link w:val="EndNoteBibliography"/>
    <w:rsid w:val="00020245"/>
    <w:rPr>
      <w:rFonts w:ascii="Calibri" w:hAnsi="Calibri"/>
      <w:bCs w:val="0"/>
      <w:noProof/>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56340549">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47773330">
      <w:bodyDiv w:val="1"/>
      <w:marLeft w:val="0"/>
      <w:marRight w:val="0"/>
      <w:marTop w:val="0"/>
      <w:marBottom w:val="0"/>
      <w:divBdr>
        <w:top w:val="none" w:sz="0" w:space="0" w:color="auto"/>
        <w:left w:val="none" w:sz="0" w:space="0" w:color="auto"/>
        <w:bottom w:val="none" w:sz="0" w:space="0" w:color="auto"/>
        <w:right w:val="none" w:sz="0" w:space="0" w:color="auto"/>
      </w:divBdr>
    </w:div>
    <w:div w:id="798106131">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24606590">
      <w:bodyDiv w:val="1"/>
      <w:marLeft w:val="0"/>
      <w:marRight w:val="0"/>
      <w:marTop w:val="0"/>
      <w:marBottom w:val="0"/>
      <w:divBdr>
        <w:top w:val="none" w:sz="0" w:space="0" w:color="auto"/>
        <w:left w:val="none" w:sz="0" w:space="0" w:color="auto"/>
        <w:bottom w:val="none" w:sz="0" w:space="0" w:color="auto"/>
        <w:right w:val="none" w:sz="0" w:space="0" w:color="auto"/>
      </w:divBdr>
    </w:div>
    <w:div w:id="932010426">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50644251">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83671899">
      <w:bodyDiv w:val="1"/>
      <w:marLeft w:val="0"/>
      <w:marRight w:val="0"/>
      <w:marTop w:val="0"/>
      <w:marBottom w:val="0"/>
      <w:divBdr>
        <w:top w:val="none" w:sz="0" w:space="0" w:color="auto"/>
        <w:left w:val="none" w:sz="0" w:space="0" w:color="auto"/>
        <w:bottom w:val="none" w:sz="0" w:space="0" w:color="auto"/>
        <w:right w:val="none" w:sz="0" w:space="0" w:color="auto"/>
      </w:divBdr>
    </w:div>
    <w:div w:id="1389185939">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92159064">
      <w:bodyDiv w:val="1"/>
      <w:marLeft w:val="0"/>
      <w:marRight w:val="0"/>
      <w:marTop w:val="0"/>
      <w:marBottom w:val="0"/>
      <w:divBdr>
        <w:top w:val="none" w:sz="0" w:space="0" w:color="auto"/>
        <w:left w:val="none" w:sz="0" w:space="0" w:color="auto"/>
        <w:bottom w:val="none" w:sz="0" w:space="0" w:color="auto"/>
        <w:right w:val="none" w:sz="0" w:space="0" w:color="auto"/>
      </w:divBdr>
    </w:div>
    <w:div w:id="1599022902">
      <w:bodyDiv w:val="1"/>
      <w:marLeft w:val="0"/>
      <w:marRight w:val="0"/>
      <w:marTop w:val="0"/>
      <w:marBottom w:val="0"/>
      <w:divBdr>
        <w:top w:val="none" w:sz="0" w:space="0" w:color="auto"/>
        <w:left w:val="none" w:sz="0" w:space="0" w:color="auto"/>
        <w:bottom w:val="none" w:sz="0" w:space="0" w:color="auto"/>
        <w:right w:val="none" w:sz="0" w:space="0" w:color="auto"/>
      </w:divBdr>
      <w:divsChild>
        <w:div w:id="472521625">
          <w:marLeft w:val="0"/>
          <w:marRight w:val="0"/>
          <w:marTop w:val="150"/>
          <w:marBottom w:val="0"/>
          <w:divBdr>
            <w:top w:val="none" w:sz="0" w:space="0" w:color="auto"/>
            <w:left w:val="none" w:sz="0" w:space="0" w:color="auto"/>
            <w:bottom w:val="none" w:sz="0" w:space="0" w:color="auto"/>
            <w:right w:val="none" w:sz="0" w:space="0" w:color="auto"/>
          </w:divBdr>
          <w:divsChild>
            <w:div w:id="804127234">
              <w:marLeft w:val="0"/>
              <w:marRight w:val="0"/>
              <w:marTop w:val="0"/>
              <w:marBottom w:val="0"/>
              <w:divBdr>
                <w:top w:val="none" w:sz="0" w:space="0" w:color="auto"/>
                <w:left w:val="none" w:sz="0" w:space="0" w:color="auto"/>
                <w:bottom w:val="none" w:sz="0" w:space="0" w:color="auto"/>
                <w:right w:val="none" w:sz="0" w:space="0" w:color="auto"/>
              </w:divBdr>
              <w:divsChild>
                <w:div w:id="1936478145">
                  <w:marLeft w:val="0"/>
                  <w:marRight w:val="0"/>
                  <w:marTop w:val="0"/>
                  <w:marBottom w:val="0"/>
                  <w:divBdr>
                    <w:top w:val="none" w:sz="0" w:space="0" w:color="auto"/>
                    <w:left w:val="none" w:sz="0" w:space="0" w:color="auto"/>
                    <w:bottom w:val="none" w:sz="0" w:space="0" w:color="auto"/>
                    <w:right w:val="none" w:sz="0" w:space="0" w:color="auto"/>
                  </w:divBdr>
                  <w:divsChild>
                    <w:div w:id="2014911119">
                      <w:marLeft w:val="0"/>
                      <w:marRight w:val="0"/>
                      <w:marTop w:val="168"/>
                      <w:marBottom w:val="0"/>
                      <w:divBdr>
                        <w:top w:val="none" w:sz="0" w:space="0" w:color="auto"/>
                        <w:left w:val="none" w:sz="0" w:space="0" w:color="auto"/>
                        <w:bottom w:val="none" w:sz="0" w:space="0" w:color="auto"/>
                        <w:right w:val="none" w:sz="0" w:space="0" w:color="auto"/>
                      </w:divBdr>
                      <w:divsChild>
                        <w:div w:id="15993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768">
      <w:bodyDiv w:val="1"/>
      <w:marLeft w:val="0"/>
      <w:marRight w:val="0"/>
      <w:marTop w:val="0"/>
      <w:marBottom w:val="0"/>
      <w:divBdr>
        <w:top w:val="none" w:sz="0" w:space="0" w:color="auto"/>
        <w:left w:val="none" w:sz="0" w:space="0" w:color="auto"/>
        <w:bottom w:val="none" w:sz="0" w:space="0" w:color="auto"/>
        <w:right w:val="none" w:sz="0" w:space="0" w:color="auto"/>
      </w:divBdr>
    </w:div>
    <w:div w:id="2063946197">
      <w:bodyDiv w:val="1"/>
      <w:marLeft w:val="0"/>
      <w:marRight w:val="0"/>
      <w:marTop w:val="0"/>
      <w:marBottom w:val="0"/>
      <w:divBdr>
        <w:top w:val="none" w:sz="0" w:space="0" w:color="auto"/>
        <w:left w:val="none" w:sz="0" w:space="0" w:color="auto"/>
        <w:bottom w:val="none" w:sz="0" w:space="0" w:color="auto"/>
        <w:right w:val="none" w:sz="0" w:space="0" w:color="auto"/>
      </w:divBdr>
    </w:div>
    <w:div w:id="206432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ka\Downloads\art-template-1.6%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AC3B8-7710-4DD4-B5FD-E632574C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art-template-1.6 (2)</Template>
  <TotalTime>0</TotalTime>
  <Pages>8</Pages>
  <Words>11558</Words>
  <Characters>65882</Characters>
  <Application>Microsoft Office Word</Application>
  <DocSecurity>4</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Nieka Adhara</dc:creator>
  <cp:keywords/>
  <dc:description/>
  <cp:lastModifiedBy>Elena Carlaw</cp:lastModifiedBy>
  <cp:revision>2</cp:revision>
  <cp:lastPrinted>2018-11-26T16:49:00Z</cp:lastPrinted>
  <dcterms:created xsi:type="dcterms:W3CDTF">2019-01-18T12:15:00Z</dcterms:created>
  <dcterms:modified xsi:type="dcterms:W3CDTF">2019-01-18T12:15:00Z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id="2N1YUxYK"/&gt;&lt;style id="http://www.zotero.org/styles/metallomics" hasBibliography="1" bibliographyStyleHasBeenSet="1"/&gt;&lt;prefs&gt;&lt;pref name="fieldType" value="Field"/&gt;&lt;pref name="storeReferences" v</vt:lpwstr>
  </property>
  <property fmtid="{D5CDD505-2E9C-101B-9397-08002B2CF9AE}" pid="3" name="ZOTERO_PREF_2">
    <vt:lpwstr>alue="true"/&gt;&lt;pref name="automaticJournalAbbreviations" value="true"/&gt;&lt;pref name="noteType" value=""/&gt;&lt;/prefs&gt;&lt;/data&gt;</vt:lpwstr>
  </property>
  <property fmtid="{D5CDD505-2E9C-101B-9397-08002B2CF9AE}" pid="4" name="_NewReviewCycle">
    <vt:lpwstr/>
  </property>
</Properties>
</file>